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 w:cs="Times New Roman"/>
          <w:sz w:val="28"/>
          <w:szCs w:val="28"/>
        </w:rPr>
        <w:id w:val="480974726"/>
        <w:lock w:val="sdtContentLocked"/>
        <w:placeholder>
          <w:docPart w:val="626AAF50D1994902815EF44522F86E39"/>
        </w:placeholder>
      </w:sdtPr>
      <w:sdtEndPr/>
      <w:sdtContent>
        <w:p w:rsidR="004B5366" w:rsidRDefault="004B5366" w:rsidP="004B5366">
          <w:pPr>
            <w:pStyle w:val="ConsPlusNonformat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Министерство образования и науки</w:t>
          </w:r>
        </w:p>
        <w:p w:rsidR="004B5366" w:rsidRDefault="000A662D" w:rsidP="000A662D">
          <w:pPr>
            <w:pStyle w:val="ConsPlusNonformat"/>
            <w:ind w:left="8496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 w:rsidR="004B5366">
            <w:rPr>
              <w:rFonts w:ascii="Times New Roman" w:hAnsi="Times New Roman" w:cs="Times New Roman"/>
              <w:sz w:val="28"/>
              <w:szCs w:val="28"/>
            </w:rPr>
            <w:t>Республики Татарстан</w:t>
          </w:r>
        </w:p>
        <w:p w:rsidR="00C820F1" w:rsidRPr="00C820F1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820F1">
            <w:rPr>
              <w:rFonts w:ascii="Times New Roman" w:hAnsi="Times New Roman" w:cs="Times New Roman"/>
              <w:sz w:val="28"/>
              <w:szCs w:val="28"/>
            </w:rPr>
            <w:t>С</w:t>
          </w:r>
          <w:r w:rsidR="00301B9B">
            <w:rPr>
              <w:rFonts w:ascii="Times New Roman" w:hAnsi="Times New Roman" w:cs="Times New Roman"/>
              <w:sz w:val="28"/>
              <w:szCs w:val="28"/>
            </w:rPr>
            <w:t>ПРАВКА</w:t>
          </w:r>
        </w:p>
        <w:p w:rsidR="00C820F1" w:rsidRPr="00C820F1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820F1">
            <w:rPr>
              <w:rFonts w:ascii="Times New Roman" w:hAnsi="Times New Roman" w:cs="Times New Roman"/>
              <w:sz w:val="28"/>
              <w:szCs w:val="28"/>
            </w:rPr>
            <w:t>о материально-техническом обеспечении образовательной</w:t>
          </w:r>
          <w:r w:rsidR="00BF3805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820F1">
            <w:rPr>
              <w:rFonts w:ascii="Times New Roman" w:hAnsi="Times New Roman" w:cs="Times New Roman"/>
              <w:sz w:val="28"/>
              <w:szCs w:val="28"/>
            </w:rPr>
            <w:t>деятельности по образовательным программам</w:t>
          </w:r>
        </w:p>
      </w:sdtContent>
    </w:sdt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420659" w:rsidRPr="00420659" w:rsidTr="00420659">
        <w:tc>
          <w:tcPr>
            <w:tcW w:w="14786" w:type="dxa"/>
          </w:tcPr>
          <w:p w:rsidR="00420659" w:rsidRPr="00420659" w:rsidRDefault="005A3FD3" w:rsidP="00C768E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муниципально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</w:t>
            </w:r>
            <w:r w:rsidRPr="00646C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</w:t>
            </w:r>
            <w:r w:rsidRPr="00646C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общеобразовательно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</w:t>
            </w:r>
            <w:r w:rsidRPr="00646C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учреждени</w:t>
            </w:r>
            <w:r w:rsidR="00C768E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я «Старо-Абдуловская с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</w:t>
            </w:r>
            <w:r w:rsidR="00C768E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едняя общеобразовательная школа</w:t>
            </w:r>
            <w:r w:rsidR="00C768EE">
              <w:rPr>
                <w:rFonts w:ascii="Times New Roman" w:hAnsi="Times New Roman" w:cs="Times New Roman"/>
                <w:sz w:val="28"/>
                <w:szCs w:val="28"/>
              </w:rPr>
              <w:t>» Ту</w:t>
            </w:r>
            <w:r w:rsidRPr="007139A2">
              <w:rPr>
                <w:rFonts w:ascii="Times New Roman" w:hAnsi="Times New Roman" w:cs="Times New Roman"/>
                <w:sz w:val="28"/>
                <w:szCs w:val="28"/>
              </w:rPr>
              <w:t>каевского муниципального района Республики Татарстан</w:t>
            </w:r>
          </w:p>
        </w:tc>
      </w:tr>
    </w:tbl>
    <w:p w:rsidR="00C820F1" w:rsidRPr="00C820F1" w:rsidRDefault="0051271B" w:rsidP="00C820F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820F1">
        <w:rPr>
          <w:rFonts w:ascii="Times New Roman" w:hAnsi="Times New Roman" w:cs="Times New Roman"/>
          <w:sz w:val="18"/>
          <w:szCs w:val="18"/>
        </w:rPr>
        <w:t xml:space="preserve"> </w:t>
      </w:r>
      <w:sdt>
        <w:sdtPr>
          <w:rPr>
            <w:rFonts w:ascii="Times New Roman" w:hAnsi="Times New Roman" w:cs="Times New Roman"/>
            <w:sz w:val="18"/>
            <w:szCs w:val="18"/>
          </w:rPr>
          <w:id w:val="-524252970"/>
          <w:lock w:val="sdtContentLocked"/>
          <w:placeholder>
            <w:docPart w:val="626AAF50D1994902815EF44522F86E39"/>
          </w:placeholder>
        </w:sdtPr>
        <w:sdtEndPr/>
        <w:sdtContent>
          <w:r w:rsidR="00C820F1" w:rsidRPr="00C820F1">
            <w:rPr>
              <w:rFonts w:ascii="Times New Roman" w:hAnsi="Times New Roman" w:cs="Times New Roman"/>
              <w:sz w:val="18"/>
              <w:szCs w:val="18"/>
            </w:rPr>
            <w:t>указывается полное наименование с</w:t>
          </w:r>
          <w:r w:rsidR="00C34079">
            <w:rPr>
              <w:rFonts w:ascii="Times New Roman" w:hAnsi="Times New Roman" w:cs="Times New Roman"/>
              <w:sz w:val="18"/>
              <w:szCs w:val="18"/>
            </w:rPr>
            <w:t>оискателя лицензии (лицензиата),</w:t>
          </w:r>
        </w:sdtContent>
      </w:sdt>
    </w:p>
    <w:p w:rsidR="00C820F1" w:rsidRDefault="00C34079" w:rsidP="00C340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4079">
        <w:rPr>
          <w:rFonts w:ascii="Times New Roman" w:eastAsia="Times New Roman" w:hAnsi="Times New Roman" w:cs="Times New Roman"/>
          <w:sz w:val="18"/>
          <w:szCs w:val="18"/>
        </w:rPr>
        <w:t>фамилия, имя, отчество индивидуального предпринимателя</w:t>
      </w:r>
    </w:p>
    <w:tbl>
      <w:tblPr>
        <w:tblStyle w:val="a3"/>
        <w:tblW w:w="2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6"/>
        <w:gridCol w:w="14786"/>
      </w:tblGrid>
      <w:tr w:rsidR="005A3FD3" w:rsidRPr="00420659" w:rsidTr="005A3FD3">
        <w:tc>
          <w:tcPr>
            <w:tcW w:w="14786" w:type="dxa"/>
            <w:tcBorders>
              <w:bottom w:val="single" w:sz="4" w:space="0" w:color="auto"/>
            </w:tcBorders>
          </w:tcPr>
          <w:p w:rsidR="005A3FD3" w:rsidRPr="007139A2" w:rsidRDefault="00C768EE" w:rsidP="007C5F0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обособленное подразделение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рясово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646C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муниципально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</w:t>
            </w:r>
            <w:r w:rsidRPr="00646C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</w:t>
            </w:r>
            <w:r w:rsidRPr="00646C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общеобразовательно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</w:t>
            </w:r>
            <w:r w:rsidRPr="00646C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я «Старо-Абдуловская средняя общеобразовательная школа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Ту</w:t>
            </w:r>
            <w:r w:rsidRPr="007139A2">
              <w:rPr>
                <w:rFonts w:ascii="Times New Roman" w:hAnsi="Times New Roman" w:cs="Times New Roman"/>
                <w:sz w:val="28"/>
                <w:szCs w:val="28"/>
              </w:rPr>
              <w:t>каевского муниципального района Республики Татарстан</w:t>
            </w:r>
          </w:p>
        </w:tc>
        <w:tc>
          <w:tcPr>
            <w:tcW w:w="14786" w:type="dxa"/>
            <w:tcBorders>
              <w:bottom w:val="single" w:sz="4" w:space="0" w:color="auto"/>
            </w:tcBorders>
          </w:tcPr>
          <w:p w:rsidR="005A3FD3" w:rsidRPr="00420659" w:rsidRDefault="005A3FD3" w:rsidP="000E35C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sdt>
      <w:sdtPr>
        <w:rPr>
          <w:rFonts w:ascii="Times New Roman" w:hAnsi="Times New Roman" w:cs="Times New Roman"/>
          <w:sz w:val="18"/>
          <w:szCs w:val="18"/>
        </w:rPr>
        <w:id w:val="-812557098"/>
        <w:placeholder>
          <w:docPart w:val="626AAF50D1994902815EF44522F86E39"/>
        </w:placeholder>
      </w:sdtPr>
      <w:sdtEndPr>
        <w:rPr>
          <w:sz w:val="28"/>
          <w:szCs w:val="28"/>
        </w:rPr>
      </w:sdtEndPr>
      <w:sdtContent>
        <w:sdt>
          <w:sdtPr>
            <w:rPr>
              <w:rFonts w:ascii="Times New Roman" w:hAnsi="Times New Roman" w:cs="Times New Roman"/>
              <w:sz w:val="18"/>
              <w:szCs w:val="18"/>
            </w:rPr>
            <w:id w:val="-730305747"/>
            <w:placeholder>
              <w:docPart w:val="626AAF50D1994902815EF44522F86E39"/>
            </w:placeholder>
          </w:sdtPr>
          <w:sdtEndPr>
            <w:rPr>
              <w:sz w:val="28"/>
              <w:szCs w:val="28"/>
            </w:rPr>
          </w:sdtEndPr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28310506"/>
                <w:lock w:val="sdtContentLocked"/>
                <w:placeholder>
                  <w:docPart w:val="626AAF50D1994902815EF44522F86E39"/>
                </w:placeholder>
              </w:sdtPr>
              <w:sdtEndPr>
                <w:rPr>
                  <w:sz w:val="28"/>
                  <w:szCs w:val="28"/>
                </w:rPr>
              </w:sdtEndPr>
              <w:sdtContent>
                <w:p w:rsidR="00C820F1" w:rsidRPr="00C820F1" w:rsidRDefault="0051271B" w:rsidP="00C820F1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820F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C820F1" w:rsidRPr="00C820F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указывается полное наименование филиала </w:t>
                  </w:r>
                  <w:r w:rsidR="0019159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(при наличии) </w:t>
                  </w:r>
                  <w:r w:rsidR="00C820F1" w:rsidRPr="00C820F1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</w:t>
                  </w:r>
                  <w:r w:rsidR="00C3407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оискателя лицензии (лицензиата)</w:t>
                  </w:r>
                </w:p>
                <w:p w:rsidR="00C820F1" w:rsidRPr="00C820F1" w:rsidRDefault="00C820F1" w:rsidP="00C820F1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820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Раздел   1.   Обеспечение   образовательной   деятельности  оснащенными</w:t>
                  </w:r>
                </w:p>
                <w:p w:rsidR="00C820F1" w:rsidRPr="00C820F1" w:rsidRDefault="00C820F1" w:rsidP="00C820F1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820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зданиями, строения</w:t>
                  </w:r>
                  <w:r w:rsidR="001368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ми, сооружениями и</w:t>
                  </w:r>
                  <w:r w:rsidRPr="00C820F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помещениями </w:t>
                  </w:r>
                </w:p>
              </w:sdtContent>
            </w:sdt>
          </w:sdtContent>
        </w:sdt>
      </w:sdtContent>
    </w:sdt>
    <w:tbl>
      <w:tblPr>
        <w:tblW w:w="15877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402"/>
        <w:gridCol w:w="1843"/>
        <w:gridCol w:w="1984"/>
        <w:gridCol w:w="2835"/>
        <w:gridCol w:w="1843"/>
        <w:gridCol w:w="1701"/>
      </w:tblGrid>
      <w:sdt>
        <w:sdtPr>
          <w:rPr>
            <w:rFonts w:ascii="Times New Roman" w:hAnsi="Times New Roman" w:cs="Times New Roman"/>
            <w:sz w:val="28"/>
            <w:szCs w:val="28"/>
          </w:rPr>
          <w:id w:val="-1619289789"/>
          <w:lock w:val="sdtContentLocked"/>
          <w:placeholder>
            <w:docPart w:val="626AAF50D1994902815EF44522F86E39"/>
          </w:placeholder>
        </w:sdtPr>
        <w:sdtEndPr/>
        <w:sdtContent>
          <w:tr w:rsidR="006946B7" w:rsidRPr="00C820F1" w:rsidTr="00C768EE">
            <w:trPr>
              <w:trHeight w:val="558"/>
              <w:tblCellSpacing w:w="5" w:type="nil"/>
            </w:trPr>
            <w:tc>
              <w:tcPr>
                <w:tcW w:w="5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N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п/п</w:t>
                </w: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E857DE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Адрес   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(местопо-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ложение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с указанием индекса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)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здания, 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строения,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сооружения,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помещения</w:t>
                </w:r>
              </w:p>
            </w:tc>
            <w:tc>
              <w:tcPr>
                <w:tcW w:w="34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E857DE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Назначение оснащенных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зданий, строений,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сооружений, помещений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(учебные, учебно-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лабораторные,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административные,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подсобные, помещения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для занятия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физической культурой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и спортом, для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обеспечения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обучающихся,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воспитанников и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работников питанием </w:t>
                </w:r>
                <w:r w:rsidR="00BF3805">
                  <w:rPr>
                    <w:rFonts w:ascii="Times New Roman" w:hAnsi="Times New Roman" w:cs="Times New Roman"/>
                    <w:sz w:val="28"/>
                    <w:szCs w:val="28"/>
                  </w:rPr>
                  <w:t>и медицинским обслуживанием, иное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 указанием площади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 (кв. м)</w:t>
                </w: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BF3805" w:rsidP="00E857DE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Основание возникновения права (с</w:t>
                </w:r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обственность</w:t>
                </w:r>
                <w:r w:rsidR="00060B5B">
                  <w:rPr>
                    <w:rFonts w:ascii="Times New Roman" w:hAnsi="Times New Roman" w:cs="Times New Roman"/>
                    <w:sz w:val="28"/>
                    <w:szCs w:val="28"/>
                  </w:rPr>
                  <w:t>,</w:t>
                </w:r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оперативное</w:t>
                </w:r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управ</w:t>
                </w:r>
                <w:r w:rsidR="006946B7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ление, </w:t>
                </w:r>
                <w:r w:rsidR="006946B7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хозяйственное</w:t>
                </w:r>
                <w:r w:rsidR="006946B7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ведение</w:t>
                </w:r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,  </w:t>
                </w:r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аренда,   </w:t>
                </w:r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субаренда, </w:t>
                </w:r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безвозмездное</w:t>
                </w:r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пользование</w:t>
                </w:r>
                <w:r w:rsidR="006946B7"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</w:p>
            </w:tc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E857DE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Полное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наименование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собственника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(арендодателя,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ссудодателя)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объекта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недвижимого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имущества</w:t>
                </w:r>
              </w:p>
            </w:tc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E857DE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Документ -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основание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возникно-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вения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права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(указыва-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ются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реквизиты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 сроки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действия)</w:t>
                </w: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E857DE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Кадастровый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(или услов-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ный) номер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объекта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недвижимости</w:t>
                </w: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E857DE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Номер за-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писи ре-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гистрации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 Едином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государст-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венном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реестре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прав на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недвижимое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имущество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 сделок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с ним</w:t>
                </w:r>
              </w:p>
            </w:tc>
          </w:tr>
        </w:sdtContent>
      </w:sdt>
      <w:sdt>
        <w:sdtPr>
          <w:rPr>
            <w:rFonts w:ascii="Times New Roman" w:hAnsi="Times New Roman" w:cs="Times New Roman"/>
            <w:sz w:val="28"/>
            <w:szCs w:val="28"/>
          </w:rPr>
          <w:id w:val="-1865900645"/>
          <w:lock w:val="sdtContentLocked"/>
          <w:placeholder>
            <w:docPart w:val="626AAF50D1994902815EF44522F86E39"/>
          </w:placeholder>
        </w:sdtPr>
        <w:sdtEndPr/>
        <w:sdtContent>
          <w:tr w:rsidR="006946B7" w:rsidRPr="00C820F1" w:rsidTr="00C768EE">
            <w:trPr>
              <w:tblCellSpacing w:w="5" w:type="nil"/>
            </w:trPr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1 </w:t>
                </w:r>
              </w:p>
            </w:tc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2         </w:t>
                </w:r>
              </w:p>
            </w:tc>
            <w:tc>
              <w:tcPr>
                <w:tcW w:w="3402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3          </w:t>
                </w:r>
              </w:p>
            </w:tc>
            <w:tc>
              <w:tcPr>
                <w:tcW w:w="184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4      </w:t>
                </w:r>
              </w:p>
            </w:tc>
            <w:tc>
              <w:tcPr>
                <w:tcW w:w="198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5      </w:t>
                </w:r>
              </w:p>
            </w:tc>
            <w:tc>
              <w:tcPr>
                <w:tcW w:w="2835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6    </w:t>
                </w:r>
              </w:p>
            </w:tc>
            <w:tc>
              <w:tcPr>
                <w:tcW w:w="184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7      </w:t>
                </w:r>
              </w:p>
            </w:tc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8     </w:t>
                </w:r>
              </w:p>
            </w:tc>
          </w:tr>
        </w:sdtContent>
      </w:sdt>
      <w:tr w:rsidR="005A3FD3" w:rsidRPr="00C820F1" w:rsidTr="0034505D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7551DC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7551DC" w:rsidRDefault="00C768EE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42388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Абдулово</w:t>
            </w:r>
            <w:proofErr w:type="spellEnd"/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5A3FD3" w:rsidRPr="007551DC" w:rsidRDefault="005A3FD3" w:rsidP="000E35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="00C768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</w:t>
            </w:r>
          </w:p>
          <w:p w:rsidR="005A3FD3" w:rsidRPr="007551DC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34505D" w:rsidRDefault="00972106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Учебные кабинеты,</w:t>
            </w:r>
            <w:r w:rsidR="005A3FD3"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5A3FD3" w:rsidRPr="0034505D" w:rsidRDefault="00972106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мастерские</w:t>
            </w:r>
            <w:r w:rsidR="005A3FD3"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кабинет кулинарии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  <w:p w:rsidR="005A3FD3" w:rsidRPr="0034505D" w:rsidRDefault="005A3FD3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административные кабинеты</w:t>
            </w:r>
            <w:proofErr w:type="gram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7210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gramEnd"/>
          </w:p>
          <w:p w:rsidR="005A3FD3" w:rsidRPr="0034505D" w:rsidRDefault="005A3FD3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гардеробные</w:t>
            </w:r>
            <w:proofErr w:type="gram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7210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библиотека с читальным залом </w:t>
            </w:r>
            <w:r w:rsidR="0097210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5A3FD3" w:rsidRPr="0034505D" w:rsidRDefault="00972106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спортзал</w:t>
            </w:r>
            <w:r w:rsidR="005A3FD3"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зал </w:t>
            </w:r>
          </w:p>
          <w:p w:rsidR="005A3FD3" w:rsidRPr="0034505D" w:rsidRDefault="005A3FD3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кухня - обеденный зал- </w:t>
            </w:r>
          </w:p>
          <w:p w:rsidR="005A3FD3" w:rsidRPr="007551DC" w:rsidRDefault="005A3FD3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7551DC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7551DC" w:rsidRDefault="00C768E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</w:t>
            </w:r>
            <w:r w:rsidR="005A3FD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 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Республики Татарстан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E12" w:rsidRPr="0034505D" w:rsidRDefault="0034505D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Договор </w:t>
            </w:r>
          </w:p>
          <w:p w:rsidR="007C5F01" w:rsidRPr="0034505D" w:rsidRDefault="005A3FD3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имущества </w:t>
            </w:r>
          </w:p>
          <w:p w:rsidR="001A4D1C" w:rsidRPr="0034505D" w:rsidRDefault="005A3FD3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</w:t>
            </w:r>
            <w:r w:rsidR="007C5F01"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перативного управления за муниципальным бюджетным </w:t>
            </w:r>
            <w:proofErr w:type="spellStart"/>
            <w:proofErr w:type="gram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="001A4D1C"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</w:t>
            </w:r>
            <w:proofErr w:type="gram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</w:t>
            </w:r>
            <w:r w:rsidR="00C768EE"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Старо-</w:t>
            </w:r>
            <w:proofErr w:type="spellStart"/>
            <w:r w:rsidR="00C768EE"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Абдуловская</w:t>
            </w:r>
            <w:proofErr w:type="spellEnd"/>
            <w:r w:rsidR="00C768EE"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5A3FD3" w:rsidRPr="0034505D" w:rsidRDefault="0034505D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09.03.2007 года № 0019</w:t>
            </w:r>
            <w:r w:rsidR="005A3FD3"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, срок действия – бессрочный.</w:t>
            </w:r>
            <w:r w:rsidR="005A3FD3" w:rsidRPr="003450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  <w:t xml:space="preserve"> </w:t>
            </w:r>
          </w:p>
          <w:p w:rsidR="005A3FD3" w:rsidRPr="0034505D" w:rsidRDefault="0034505D" w:rsidP="0034505D">
            <w:pPr>
              <w:pStyle w:val="a7"/>
              <w:tabs>
                <w:tab w:val="left" w:pos="0"/>
              </w:tabs>
              <w:spacing w:after="0" w:line="234" w:lineRule="auto"/>
              <w:ind w:left="0" w:right="20"/>
              <w:rPr>
                <w:rFonts w:eastAsia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недвижимое имущество от 19 декабря  2008 года, серия 16-АБ № 017463;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FD3" w:rsidRPr="0034505D" w:rsidRDefault="0034505D" w:rsidP="0034505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16:39:170501</w:t>
            </w:r>
            <w:r w:rsidR="005A3FD3" w:rsidRPr="0034505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:</w:t>
            </w:r>
            <w:r w:rsidR="001A4D1C" w:rsidRPr="0034505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34505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0083:0123</w:t>
            </w:r>
          </w:p>
          <w:p w:rsidR="005A3FD3" w:rsidRPr="0034505D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34505D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34505D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34505D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B658D0" w:rsidRDefault="0034505D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№16-16-22/011/2008-515</w:t>
            </w: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FD3" w:rsidRPr="00C820F1" w:rsidTr="0034505D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392191666"/>
            <w:lock w:val="sdtContentLocked"/>
            <w:placeholder>
              <w:docPart w:val="70B36204EB57488D956A560D4DBD067C"/>
            </w:placeholder>
          </w:sdtPr>
          <w:sdtEndPr/>
          <w:sdtContent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A3FD3" w:rsidRPr="00C820F1" w:rsidRDefault="005A3FD3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Всего (кв.м): </w:t>
                </w:r>
              </w:p>
            </w:tc>
          </w:sdtContent>
        </w:sdt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FD3" w:rsidRPr="00C820F1" w:rsidRDefault="0034505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1848,8</w:t>
            </w:r>
            <w:r w:rsidR="005A3F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3FD3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5A3FD3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sdt>
      <w:sdtPr>
        <w:rPr>
          <w:rFonts w:ascii="Times New Roman" w:hAnsi="Times New Roman" w:cs="Times New Roman"/>
          <w:sz w:val="28"/>
          <w:szCs w:val="28"/>
        </w:rPr>
        <w:id w:val="-932817814"/>
        <w:lock w:val="sdtContentLocked"/>
        <w:placeholder>
          <w:docPart w:val="626AAF50D1994902815EF44522F86E39"/>
        </w:placeholder>
      </w:sdtPr>
      <w:sdtEndPr/>
      <w:sdtContent>
        <w:p w:rsidR="00136859" w:rsidRDefault="00136859" w:rsidP="00136859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Раздел   2</w:t>
          </w:r>
          <w:r w:rsidRPr="00C820F1">
            <w:rPr>
              <w:rFonts w:ascii="Times New Roman" w:hAnsi="Times New Roman" w:cs="Times New Roman"/>
              <w:sz w:val="28"/>
              <w:szCs w:val="28"/>
            </w:rPr>
            <w:t>.   Обеспечение   образовательной   деятельности  территориями</w:t>
          </w:r>
        </w:p>
      </w:sdtContent>
    </w:sdt>
    <w:p w:rsidR="00065E9C" w:rsidRDefault="00065E9C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2693"/>
        <w:gridCol w:w="1843"/>
        <w:gridCol w:w="1984"/>
        <w:gridCol w:w="2694"/>
        <w:gridCol w:w="2126"/>
        <w:gridCol w:w="2126"/>
      </w:tblGrid>
      <w:sdt>
        <w:sdtPr>
          <w:rPr>
            <w:rFonts w:ascii="Times New Roman" w:hAnsi="Times New Roman" w:cs="Times New Roman"/>
            <w:sz w:val="28"/>
            <w:szCs w:val="28"/>
          </w:rPr>
          <w:id w:val="1149175115"/>
          <w:lock w:val="sdtContentLocked"/>
          <w:placeholder>
            <w:docPart w:val="626AAF50D1994902815EF44522F86E39"/>
          </w:placeholder>
        </w:sdtPr>
        <w:sdtEndPr/>
        <w:sdtContent>
          <w:tr w:rsidR="00E71EF5" w:rsidRPr="00C820F1" w:rsidTr="00663E12">
            <w:trPr>
              <w:trHeight w:val="558"/>
              <w:tblCellSpacing w:w="5" w:type="nil"/>
            </w:trPr>
            <w:tc>
              <w:tcPr>
                <w:tcW w:w="5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71EF5" w:rsidRPr="00C820F1" w:rsidRDefault="00E71EF5" w:rsidP="00CE2202">
                <w:pPr>
                  <w:pStyle w:val="ConsPlusCell"/>
                  <w:spacing w:line="216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N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п/п</w:t>
                </w: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71EF5" w:rsidRPr="00C820F1" w:rsidRDefault="00E71EF5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Адрес   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(местопо-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ложение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с указанием индекса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)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территории</w:t>
                </w:r>
              </w:p>
            </w:tc>
            <w:tc>
              <w:tcPr>
                <w:tcW w:w="26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71EF5" w:rsidRPr="00C820F1" w:rsidRDefault="00E71EF5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Назначение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территории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(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автодром, земельный участок, стадион и др.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 указанием площади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 (кв. м)</w:t>
                </w: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71EF5" w:rsidRPr="00C820F1" w:rsidRDefault="00E71EF5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Основание возникновения права (с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обственность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постоянное (бессрочное) пользование,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аренда,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 xml:space="preserve">  субаренда,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безвозмездное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пользование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</w:p>
            </w:tc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71EF5" w:rsidRPr="00C820F1" w:rsidRDefault="00E71EF5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 xml:space="preserve">Полное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наименование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собственника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(арендодателя,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ссудодателя)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</w:p>
            </w:tc>
            <w:tc>
              <w:tcPr>
                <w:tcW w:w="26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71EF5" w:rsidRPr="00C820F1" w:rsidRDefault="00E71EF5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Документ -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основание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возникно-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вения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права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(указыва-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ются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реквизиты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 сроки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>действия)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71EF5" w:rsidRPr="00C820F1" w:rsidRDefault="00E71EF5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 xml:space="preserve">Кадастровый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(или услов-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ный) номер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объекта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недвижимости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71EF5" w:rsidRPr="00C820F1" w:rsidRDefault="00E71EF5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Номер за-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писи ре-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гистрации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 Едином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государст-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венном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реестре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прав на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недвижимое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 xml:space="preserve">имущество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 сделок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с ним</w:t>
                </w:r>
              </w:p>
            </w:tc>
          </w:tr>
        </w:sdtContent>
      </w:sdt>
      <w:sdt>
        <w:sdtPr>
          <w:rPr>
            <w:rFonts w:ascii="Times New Roman" w:hAnsi="Times New Roman" w:cs="Times New Roman"/>
            <w:sz w:val="28"/>
            <w:szCs w:val="28"/>
          </w:rPr>
          <w:id w:val="1441419168"/>
          <w:lock w:val="sdtContentLocked"/>
          <w:placeholder>
            <w:docPart w:val="626AAF50D1994902815EF44522F86E39"/>
          </w:placeholder>
        </w:sdtPr>
        <w:sdtEndPr/>
        <w:sdtContent>
          <w:tr w:rsidR="00136859" w:rsidRPr="00C820F1" w:rsidTr="00663E12">
            <w:trPr>
              <w:tblCellSpacing w:w="5" w:type="nil"/>
            </w:trPr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36859" w:rsidRPr="00C820F1" w:rsidRDefault="00136859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1 </w:t>
                </w:r>
              </w:p>
            </w:tc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36859" w:rsidRPr="00C820F1" w:rsidRDefault="00136859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2         </w:t>
                </w:r>
              </w:p>
            </w:tc>
            <w:tc>
              <w:tcPr>
                <w:tcW w:w="269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36859" w:rsidRPr="00C820F1" w:rsidRDefault="00136859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3          </w:t>
                </w:r>
              </w:p>
            </w:tc>
            <w:tc>
              <w:tcPr>
                <w:tcW w:w="184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36859" w:rsidRPr="00C820F1" w:rsidRDefault="00136859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4      </w:t>
                </w:r>
              </w:p>
            </w:tc>
            <w:tc>
              <w:tcPr>
                <w:tcW w:w="198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36859" w:rsidRPr="00C820F1" w:rsidRDefault="00136859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5      </w:t>
                </w:r>
              </w:p>
            </w:tc>
            <w:tc>
              <w:tcPr>
                <w:tcW w:w="269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36859" w:rsidRPr="00C820F1" w:rsidRDefault="00136859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6    </w:t>
                </w:r>
              </w:p>
            </w:tc>
            <w:tc>
              <w:tcPr>
                <w:tcW w:w="212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36859" w:rsidRPr="00C820F1" w:rsidRDefault="00136859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7      </w:t>
                </w:r>
              </w:p>
            </w:tc>
            <w:tc>
              <w:tcPr>
                <w:tcW w:w="212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36859" w:rsidRPr="00C820F1" w:rsidRDefault="00136859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8     </w:t>
                </w:r>
              </w:p>
            </w:tc>
          </w:tr>
        </w:sdtContent>
      </w:sdt>
      <w:tr w:rsidR="0034505D" w:rsidRPr="00572931" w:rsidTr="00972106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5D" w:rsidRPr="00C820F1" w:rsidRDefault="0034505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5D" w:rsidRPr="007551DC" w:rsidRDefault="0034505D" w:rsidP="00C768EE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42388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34505D" w:rsidRPr="007551DC" w:rsidRDefault="0034505D" w:rsidP="00C768E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6</w:t>
            </w:r>
          </w:p>
          <w:p w:rsidR="0034505D" w:rsidRPr="007551DC" w:rsidRDefault="0034505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5D" w:rsidRPr="00972106" w:rsidRDefault="0034505D" w:rsidP="00463D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72106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</w:t>
            </w:r>
            <w:r w:rsidR="00972106" w:rsidRPr="00972106">
              <w:rPr>
                <w:rFonts w:ascii="Times New Roman" w:hAnsi="Times New Roman" w:cs="Times New Roman"/>
                <w:sz w:val="28"/>
                <w:szCs w:val="28"/>
              </w:rPr>
              <w:t>участок – 24050</w:t>
            </w:r>
            <w:r w:rsidR="00572931" w:rsidRPr="009721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2931" w:rsidRPr="00972106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572931" w:rsidRPr="00972106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5D" w:rsidRPr="007551DC" w:rsidRDefault="0034505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hAnsi="Times New Roman" w:cs="Times New Roman"/>
                <w:sz w:val="28"/>
                <w:szCs w:val="28"/>
              </w:rPr>
              <w:t>Постоянное (бессрочное) 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5D" w:rsidRPr="007551DC" w:rsidRDefault="0034505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 Республики Татарстан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5D" w:rsidRPr="0034505D" w:rsidRDefault="0034505D" w:rsidP="003274D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</w:t>
            </w:r>
          </w:p>
          <w:p w:rsidR="0034505D" w:rsidRPr="0034505D" w:rsidRDefault="0034505D" w:rsidP="003274D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34505D" w:rsidRPr="0034505D" w:rsidRDefault="0034505D" w:rsidP="003274D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оперативного управления за муниципальным бюджетным </w:t>
            </w:r>
            <w:proofErr w:type="spellStart"/>
            <w:proofErr w:type="gram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-тельным</w:t>
            </w:r>
            <w:proofErr w:type="gram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«Старо-</w:t>
            </w:r>
            <w:proofErr w:type="spell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Абдуловская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34505D" w:rsidRPr="0034505D" w:rsidRDefault="0034505D" w:rsidP="003274D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09.03.2007 года № 0019, срок действия – бессрочный.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  <w:t xml:space="preserve"> </w:t>
            </w:r>
          </w:p>
          <w:p w:rsidR="0034505D" w:rsidRPr="0034505D" w:rsidRDefault="0034505D" w:rsidP="003274D4">
            <w:pPr>
              <w:pStyle w:val="a7"/>
              <w:tabs>
                <w:tab w:val="left" w:pos="0"/>
              </w:tabs>
              <w:spacing w:after="0" w:line="234" w:lineRule="auto"/>
              <w:ind w:left="0" w:right="20"/>
              <w:rPr>
                <w:rFonts w:eastAsia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недвижимое имущество от 19 декабря  2008 года, серия 16-АБ № 017463;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5D" w:rsidRPr="00572931" w:rsidRDefault="0034505D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7293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16:39:170501: 0083:0123</w:t>
            </w:r>
          </w:p>
          <w:p w:rsidR="0034505D" w:rsidRPr="00572931" w:rsidRDefault="0034505D" w:rsidP="003274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05D" w:rsidRPr="00572931" w:rsidRDefault="0034505D" w:rsidP="003274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05D" w:rsidRPr="00572931" w:rsidRDefault="0034505D" w:rsidP="003274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05D" w:rsidRPr="00572931" w:rsidRDefault="0034505D" w:rsidP="003274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5D" w:rsidRPr="00572931" w:rsidRDefault="0034505D" w:rsidP="003274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8"/>
                <w:szCs w:val="28"/>
              </w:rPr>
              <w:t>№16-16-22/011/2008-515</w:t>
            </w:r>
          </w:p>
          <w:p w:rsidR="0034505D" w:rsidRPr="00572931" w:rsidRDefault="0034505D" w:rsidP="003274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05D" w:rsidRPr="00572931" w:rsidRDefault="0034505D" w:rsidP="003274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05D" w:rsidRPr="00572931" w:rsidRDefault="0034505D" w:rsidP="003274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05D" w:rsidRPr="00572931" w:rsidRDefault="0034505D" w:rsidP="003274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FD3" w:rsidRPr="00C820F1" w:rsidTr="00463DB3">
        <w:trPr>
          <w:trHeight w:val="988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94524723"/>
              <w:lock w:val="sdtContentLocked"/>
              <w:placeholder>
                <w:docPart w:val="14C54926573C4125A35BFE337681E813"/>
              </w:placeholder>
            </w:sdtPr>
            <w:sdtEndPr/>
            <w:sdtContent>
              <w:p w:rsidR="00065E9C" w:rsidRPr="00C820F1" w:rsidRDefault="005A3FD3" w:rsidP="00A1410E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Всего (кв. м): </w:t>
                </w:r>
              </w:p>
            </w:sdtContent>
          </w:sdt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0E" w:rsidRDefault="00972106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72106">
              <w:rPr>
                <w:rFonts w:ascii="Times New Roman" w:hAnsi="Times New Roman" w:cs="Times New Roman"/>
                <w:sz w:val="28"/>
                <w:szCs w:val="28"/>
              </w:rPr>
              <w:t xml:space="preserve">24050 </w:t>
            </w:r>
            <w:proofErr w:type="spellStart"/>
            <w:r w:rsidRPr="00972106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972106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1410E" w:rsidRPr="00C820F1" w:rsidRDefault="00A1410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972106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A3FD3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A141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  <w:p w:rsidR="007C5F01" w:rsidRPr="00C820F1" w:rsidRDefault="007C5F0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sdt>
      <w:sdtPr>
        <w:rPr>
          <w:rFonts w:ascii="Times New Roman" w:hAnsi="Times New Roman" w:cs="Times New Roman"/>
          <w:sz w:val="28"/>
          <w:szCs w:val="28"/>
        </w:rPr>
        <w:id w:val="-1287428332"/>
        <w:lock w:val="sdtContentLocked"/>
        <w:placeholder>
          <w:docPart w:val="626AAF50D1994902815EF44522F86E39"/>
        </w:placeholder>
      </w:sdtPr>
      <w:sdtEndPr/>
      <w:sdtContent>
        <w:p w:rsidR="00136859" w:rsidRPr="00563F25" w:rsidRDefault="00136859" w:rsidP="00136859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Раздел  3</w:t>
          </w:r>
          <w:r w:rsidR="00C820F1" w:rsidRPr="00C820F1">
            <w:rPr>
              <w:rFonts w:ascii="Times New Roman" w:hAnsi="Times New Roman" w:cs="Times New Roman"/>
              <w:sz w:val="28"/>
              <w:szCs w:val="28"/>
            </w:rPr>
            <w:t xml:space="preserve">.  Обеспечение  образовательной  деятельности  </w:t>
          </w:r>
          <w:r w:rsidR="00E71EF5">
            <w:rPr>
              <w:rFonts w:ascii="Times New Roman" w:hAnsi="Times New Roman" w:cs="Times New Roman"/>
              <w:sz w:val="28"/>
              <w:szCs w:val="28"/>
            </w:rPr>
            <w:t>помещениями, подтверждающими наличие</w:t>
          </w:r>
        </w:p>
        <w:p w:rsidR="00C820F1" w:rsidRDefault="00136859" w:rsidP="00C820F1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условиями</w:t>
          </w:r>
          <w:r w:rsidRPr="00563F25">
            <w:rPr>
              <w:rFonts w:ascii="Times New Roman" w:hAnsi="Times New Roman" w:cs="Times New Roman"/>
              <w:sz w:val="28"/>
              <w:szCs w:val="28"/>
            </w:rPr>
            <w:t xml:space="preserve"> для </w:t>
          </w:r>
          <w:r w:rsidR="00E71EF5">
            <w:rPr>
              <w:rFonts w:ascii="Times New Roman" w:hAnsi="Times New Roman" w:cs="Times New Roman"/>
              <w:sz w:val="28"/>
              <w:szCs w:val="28"/>
            </w:rPr>
            <w:t xml:space="preserve">питания и </w:t>
          </w:r>
          <w:r w:rsidRPr="00563F25">
            <w:rPr>
              <w:rFonts w:ascii="Times New Roman" w:hAnsi="Times New Roman" w:cs="Times New Roman"/>
              <w:sz w:val="28"/>
              <w:szCs w:val="28"/>
            </w:rPr>
            <w:t>охраны здоровья обучающихся</w:t>
          </w:r>
        </w:p>
      </w:sdtContent>
    </w:sdt>
    <w:p w:rsidR="00A1410E" w:rsidRDefault="00A1410E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268"/>
        <w:gridCol w:w="1843"/>
        <w:gridCol w:w="1984"/>
        <w:gridCol w:w="2126"/>
        <w:gridCol w:w="3261"/>
        <w:gridCol w:w="1842"/>
        <w:gridCol w:w="1843"/>
      </w:tblGrid>
      <w:sdt>
        <w:sdtPr>
          <w:rPr>
            <w:rFonts w:ascii="Times New Roman" w:hAnsi="Times New Roman" w:cs="Times New Roman"/>
            <w:sz w:val="28"/>
            <w:szCs w:val="28"/>
          </w:rPr>
          <w:id w:val="-957406922"/>
          <w:lock w:val="sdtContentLocked"/>
          <w:placeholder>
            <w:docPart w:val="626AAF50D1994902815EF44522F86E39"/>
          </w:placeholder>
        </w:sdtPr>
        <w:sdtEndPr/>
        <w:sdtContent>
          <w:tr w:rsidR="002E172C" w:rsidRPr="00C820F1" w:rsidTr="008655C1">
            <w:trPr>
              <w:trHeight w:val="420"/>
              <w:tblCellSpacing w:w="5" w:type="nil"/>
            </w:trPr>
            <w:tc>
              <w:tcPr>
                <w:tcW w:w="5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E172C" w:rsidRPr="00C820F1" w:rsidRDefault="002E172C" w:rsidP="00CE2202">
                <w:pPr>
                  <w:pStyle w:val="ConsPlusCell"/>
                  <w:spacing w:line="216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N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п/п</w:t>
                </w:r>
              </w:p>
            </w:tc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E172C" w:rsidRPr="00C820F1" w:rsidRDefault="002E172C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Помещения, подтверждающие наличие условий для питания и охраны здоровья обучающихся</w:t>
                </w: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E172C" w:rsidRPr="00C820F1" w:rsidRDefault="002E172C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Адрес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(местоположение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с указанием индекса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помещений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с указанием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площади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(кв. м)</w:t>
                </w:r>
              </w:p>
            </w:tc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E172C" w:rsidRPr="00C820F1" w:rsidRDefault="002E172C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Основание возникновения права (с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обственность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оперативное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управ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ление,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хозяйственное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ведение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,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аренда,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субаренда,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безвозмездное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пользование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E172C" w:rsidRPr="00C820F1" w:rsidRDefault="002E172C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Полное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наименование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собственника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(арендодателя,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ссудодателя)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объекта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недвижимого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имущества</w:t>
                </w:r>
              </w:p>
            </w:tc>
            <w:tc>
              <w:tcPr>
                <w:tcW w:w="32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E172C" w:rsidRPr="00C820F1" w:rsidRDefault="002E172C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Документ 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основание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возникновения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права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(указываются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реквизиты и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сроки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действия)</w:t>
                </w:r>
              </w:p>
            </w:tc>
            <w:tc>
              <w:tcPr>
                <w:tcW w:w="18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E172C" w:rsidRPr="00C820F1" w:rsidRDefault="002E172C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Кадастровый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(или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условный)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номер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объекта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недвижимости</w:t>
                </w: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E172C" w:rsidRPr="00C820F1" w:rsidRDefault="002E172C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Номер записи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регистрации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в Едином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государственном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реестре права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на недвижимое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имущество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и сделок с ним</w:t>
                </w:r>
              </w:p>
            </w:tc>
          </w:tr>
        </w:sdtContent>
      </w:sdt>
      <w:sdt>
        <w:sdtPr>
          <w:rPr>
            <w:rFonts w:ascii="Times New Roman" w:hAnsi="Times New Roman" w:cs="Times New Roman"/>
            <w:sz w:val="28"/>
            <w:szCs w:val="28"/>
          </w:rPr>
          <w:id w:val="1402567008"/>
          <w:lock w:val="sdtContentLocked"/>
          <w:placeholder>
            <w:docPart w:val="626AAF50D1994902815EF44522F86E39"/>
          </w:placeholder>
        </w:sdtPr>
        <w:sdtEndPr/>
        <w:sdtContent>
          <w:tr w:rsidR="00C820F1" w:rsidRPr="00C820F1" w:rsidTr="008655C1">
            <w:trPr>
              <w:tblCellSpacing w:w="5" w:type="nil"/>
            </w:trPr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1 </w:t>
                </w:r>
              </w:p>
            </w:tc>
            <w:tc>
              <w:tcPr>
                <w:tcW w:w="22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2      </w:t>
                </w:r>
              </w:p>
            </w:tc>
            <w:tc>
              <w:tcPr>
                <w:tcW w:w="184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3        </w:t>
                </w:r>
              </w:p>
            </w:tc>
            <w:tc>
              <w:tcPr>
                <w:tcW w:w="198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   4              </w:t>
                </w:r>
              </w:p>
            </w:tc>
            <w:tc>
              <w:tcPr>
                <w:tcW w:w="212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5       </w:t>
                </w:r>
              </w:p>
            </w:tc>
            <w:tc>
              <w:tcPr>
                <w:tcW w:w="326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6      </w:t>
                </w:r>
              </w:p>
            </w:tc>
            <w:tc>
              <w:tcPr>
                <w:tcW w:w="1842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7      </w:t>
                </w:r>
              </w:p>
            </w:tc>
            <w:tc>
              <w:tcPr>
                <w:tcW w:w="184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8       </w:t>
                </w:r>
              </w:p>
            </w:tc>
          </w:tr>
        </w:sdtContent>
      </w:sdt>
      <w:tr w:rsidR="005A3FD3" w:rsidRPr="00C820F1" w:rsidTr="008655C1">
        <w:trPr>
          <w:trHeight w:val="960"/>
          <w:tblCellSpacing w:w="5" w:type="nil"/>
        </w:trPr>
        <w:sdt>
          <w:sdtPr>
            <w:rPr>
              <w:rFonts w:ascii="Times New Roman" w:hAnsi="Times New Roman" w:cs="Times New Roman"/>
              <w:sz w:val="28"/>
              <w:szCs w:val="28"/>
            </w:rPr>
            <w:id w:val="1311985922"/>
            <w:lock w:val="sdtContentLocked"/>
            <w:placeholder>
              <w:docPart w:val="84FCFCB984DC4B6D9126C21F255A4957"/>
            </w:placeholder>
          </w:sdtPr>
          <w:sdtEndPr>
            <w:rPr>
              <w:rFonts w:asciiTheme="minorHAnsi" w:hAnsiTheme="minorHAnsi" w:cstheme="minorBidi"/>
              <w:sz w:val="22"/>
              <w:szCs w:val="22"/>
            </w:rPr>
          </w:sdtEndPr>
          <w:sdtContent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A3FD3" w:rsidRDefault="005A3FD3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1. </w:t>
                </w:r>
              </w:p>
              <w:p w:rsidR="005A3FD3" w:rsidRPr="005823D6" w:rsidRDefault="005A3FD3" w:rsidP="005823D6"/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1148672187"/>
            <w:lock w:val="sdtContentLocked"/>
            <w:placeholder>
              <w:docPart w:val="84FCFCB984DC4B6D9126C21F255A4957"/>
            </w:placeholder>
          </w:sdtPr>
          <w:sdtEndPr/>
          <w:sdtContent>
            <w:tc>
              <w:tcPr>
                <w:tcW w:w="22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A3FD3" w:rsidRPr="00C820F1" w:rsidRDefault="005A3FD3" w:rsidP="00E71EF5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Помещения для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работы медицинских работников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</w:p>
            </w:tc>
          </w:sdtContent>
        </w:sdt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3FD3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3FD3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646CFC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D6575B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B658D0" w:rsidRDefault="005A3FD3" w:rsidP="00663E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05D" w:rsidRPr="00C820F1" w:rsidTr="00572931">
        <w:trPr>
          <w:trHeight w:val="800"/>
          <w:tblCellSpacing w:w="5" w:type="nil"/>
        </w:trPr>
        <w:sdt>
          <w:sdtPr>
            <w:rPr>
              <w:rFonts w:ascii="Times New Roman" w:hAnsi="Times New Roman" w:cs="Times New Roman"/>
              <w:sz w:val="28"/>
              <w:szCs w:val="28"/>
            </w:rPr>
            <w:id w:val="-566804618"/>
            <w:lock w:val="sdtContentLocked"/>
            <w:placeholder>
              <w:docPart w:val="4BB48B081FC64FAA95BD3DDA80D42F05"/>
            </w:placeholder>
          </w:sdtPr>
          <w:sdtEndPr>
            <w:rPr>
              <w:rFonts w:asciiTheme="minorHAnsi" w:hAnsiTheme="minorHAnsi" w:cstheme="minorBidi"/>
              <w:sz w:val="22"/>
              <w:szCs w:val="22"/>
            </w:rPr>
          </w:sdtEndPr>
          <w:sdtContent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4505D" w:rsidRDefault="0034505D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2. </w:t>
                </w:r>
              </w:p>
              <w:p w:rsidR="0034505D" w:rsidRPr="005823D6" w:rsidRDefault="0034505D" w:rsidP="005823D6"/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550104641"/>
            <w:lock w:val="sdtContentLocked"/>
            <w:placeholder>
              <w:docPart w:val="4BB48B081FC64FAA95BD3DDA80D42F05"/>
            </w:placeholder>
          </w:sdtPr>
          <w:sdtEndPr/>
          <w:sdtContent>
            <w:tc>
              <w:tcPr>
                <w:tcW w:w="22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4505D" w:rsidRPr="00C820F1" w:rsidRDefault="0034505D" w:rsidP="004B5366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Помещения для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организации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питания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обучающихся</w:t>
                </w:r>
              </w:p>
            </w:tc>
          </w:sdtContent>
        </w:sdt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5D" w:rsidRPr="007551DC" w:rsidRDefault="0034505D" w:rsidP="008655C1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42388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Школьная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34505D" w:rsidRPr="007551DC" w:rsidRDefault="0034505D" w:rsidP="008655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6</w:t>
            </w:r>
          </w:p>
          <w:p w:rsidR="0034505D" w:rsidRDefault="0034505D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4505D" w:rsidRPr="008940CB" w:rsidRDefault="0034505D" w:rsidP="000E35CC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Обеденный зал – кухня.</w:t>
            </w:r>
          </w:p>
          <w:p w:rsidR="0034505D" w:rsidRDefault="0034505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05D" w:rsidRDefault="0034505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05D" w:rsidRDefault="0034505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05D" w:rsidRPr="00572FD5" w:rsidRDefault="0034505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5D" w:rsidRPr="00646CFC" w:rsidRDefault="0034505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5D" w:rsidRPr="00D6575B" w:rsidRDefault="0034505D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Тукаевский муниципальный район Республики Татарстан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5D" w:rsidRPr="0034505D" w:rsidRDefault="0034505D" w:rsidP="003274D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</w:t>
            </w:r>
          </w:p>
          <w:p w:rsidR="0034505D" w:rsidRPr="0034505D" w:rsidRDefault="0034505D" w:rsidP="003274D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34505D" w:rsidRPr="0034505D" w:rsidRDefault="0034505D" w:rsidP="003274D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оперативного управления за муниципальным бюджетным </w:t>
            </w:r>
            <w:proofErr w:type="spellStart"/>
            <w:proofErr w:type="gram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-тельным</w:t>
            </w:r>
            <w:proofErr w:type="gram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учреждением «Старо-</w:t>
            </w:r>
            <w:proofErr w:type="spell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Абдуловская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34505D" w:rsidRPr="0034505D" w:rsidRDefault="0034505D" w:rsidP="003274D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09.03.2007 года № 0019, срок действия – бессрочный.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  <w:t xml:space="preserve"> </w:t>
            </w:r>
          </w:p>
          <w:p w:rsidR="0034505D" w:rsidRPr="0034505D" w:rsidRDefault="0034505D" w:rsidP="003274D4">
            <w:pPr>
              <w:pStyle w:val="a7"/>
              <w:tabs>
                <w:tab w:val="left" w:pos="0"/>
              </w:tabs>
              <w:spacing w:after="0" w:line="234" w:lineRule="auto"/>
              <w:ind w:left="0" w:right="20"/>
              <w:rPr>
                <w:rFonts w:eastAsia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недвижимое имущество от 19 декабря  2008 года, серия 16-АБ № 017463;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5D" w:rsidRPr="0034505D" w:rsidRDefault="0034505D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16:39:170501: 0083:0123</w:t>
            </w:r>
          </w:p>
          <w:p w:rsidR="0034505D" w:rsidRPr="0034505D" w:rsidRDefault="0034505D" w:rsidP="003274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05D" w:rsidRPr="0034505D" w:rsidRDefault="0034505D" w:rsidP="003274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05D" w:rsidRPr="0034505D" w:rsidRDefault="0034505D" w:rsidP="003274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05D" w:rsidRPr="0034505D" w:rsidRDefault="0034505D" w:rsidP="003274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5D" w:rsidRPr="00B658D0" w:rsidRDefault="0034505D" w:rsidP="003274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№16-16-22/011/2008-515</w:t>
            </w:r>
          </w:p>
          <w:p w:rsidR="0034505D" w:rsidRPr="00B658D0" w:rsidRDefault="0034505D" w:rsidP="003274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05D" w:rsidRPr="00B658D0" w:rsidRDefault="0034505D" w:rsidP="003274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05D" w:rsidRPr="00B658D0" w:rsidRDefault="0034505D" w:rsidP="003274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05D" w:rsidRPr="00B658D0" w:rsidRDefault="0034505D" w:rsidP="003274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20F1" w:rsidRDefault="00C820F1" w:rsidP="00C820F1">
      <w:pPr>
        <w:pStyle w:val="ConsPlusNormal"/>
        <w:jc w:val="both"/>
        <w:rPr>
          <w:sz w:val="16"/>
          <w:szCs w:val="16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102237298"/>
        <w:lock w:val="sdtContentLocked"/>
        <w:placeholder>
          <w:docPart w:val="626AAF50D1994902815EF44522F86E39"/>
        </w:placeholder>
      </w:sdtPr>
      <w:sdtEndPr/>
      <w:sdtContent>
        <w:p w:rsidR="00C820F1" w:rsidRPr="00C820F1" w:rsidRDefault="00136859" w:rsidP="00C820F1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Раздел 4</w:t>
          </w:r>
          <w:r w:rsidR="00C820F1" w:rsidRPr="00C820F1">
            <w:rPr>
              <w:rFonts w:ascii="Times New Roman" w:hAnsi="Times New Roman" w:cs="Times New Roman"/>
              <w:sz w:val="28"/>
              <w:szCs w:val="28"/>
            </w:rPr>
            <w:t>. Обеспечение образовательного процесса оборудованными учебными</w:t>
          </w:r>
        </w:p>
        <w:p w:rsidR="00C820F1" w:rsidRPr="00C820F1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820F1">
            <w:rPr>
              <w:rFonts w:ascii="Times New Roman" w:hAnsi="Times New Roman" w:cs="Times New Roman"/>
              <w:sz w:val="28"/>
              <w:szCs w:val="28"/>
            </w:rPr>
            <w:t>кабинетами,   объектами  для  проведения  практических  занятий,  объектами</w:t>
          </w:r>
        </w:p>
        <w:p w:rsidR="00C820F1" w:rsidRPr="00C820F1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820F1">
            <w:rPr>
              <w:rFonts w:ascii="Times New Roman" w:hAnsi="Times New Roman" w:cs="Times New Roman"/>
              <w:sz w:val="28"/>
              <w:szCs w:val="28"/>
            </w:rPr>
            <w:t xml:space="preserve">физической культуры и спорта </w:t>
          </w:r>
        </w:p>
      </w:sdtContent>
    </w:sdt>
    <w:p w:rsidR="00C820F1" w:rsidRPr="00C820F1" w:rsidRDefault="00C820F1" w:rsidP="00C820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3249"/>
        <w:gridCol w:w="3119"/>
        <w:gridCol w:w="2977"/>
        <w:gridCol w:w="1984"/>
        <w:gridCol w:w="3686"/>
      </w:tblGrid>
      <w:sdt>
        <w:sdtPr>
          <w:rPr>
            <w:rFonts w:ascii="Times New Roman" w:hAnsi="Times New Roman" w:cs="Times New Roman"/>
            <w:sz w:val="28"/>
            <w:szCs w:val="28"/>
          </w:rPr>
          <w:id w:val="-625390633"/>
          <w:lock w:val="sdtContentLocked"/>
          <w:placeholder>
            <w:docPart w:val="626AAF50D1994902815EF44522F86E39"/>
          </w:placeholder>
        </w:sdtPr>
        <w:sdtEndPr/>
        <w:sdtContent>
          <w:tr w:rsidR="00F63238" w:rsidRPr="00C820F1" w:rsidTr="00DB7E01">
            <w:trPr>
              <w:trHeight w:val="845"/>
              <w:tblCellSpacing w:w="5" w:type="nil"/>
            </w:trPr>
            <w:tc>
              <w:tcPr>
                <w:tcW w:w="7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63238" w:rsidRPr="00C820F1" w:rsidRDefault="00F63238" w:rsidP="00CE2202">
                <w:pPr>
                  <w:pStyle w:val="ConsPlusCell"/>
                  <w:spacing w:line="216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N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п/п </w:t>
                </w:r>
              </w:p>
            </w:tc>
            <w:tc>
              <w:tcPr>
                <w:tcW w:w="32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63238" w:rsidRPr="00C820F1" w:rsidRDefault="00F63238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Вид образования, уровень образования,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профессия,      специальность,   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подвид  дополнительного образования, наименование предмета, дисциплины  (модуля) в соответствии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с учебным        планом</w:t>
                </w:r>
              </w:p>
            </w:tc>
            <w:tc>
              <w:tcPr>
                <w:tcW w:w="31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63238" w:rsidRPr="00C820F1" w:rsidRDefault="00F63238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Наименование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оборудованных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учебных кабинетов,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объектов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для проведения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практических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занятий, объектов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физической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культуры и спорта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с перечнем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основного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оборудования</w:t>
                </w:r>
              </w:p>
            </w:tc>
            <w:tc>
              <w:tcPr>
                <w:tcW w:w="29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63238" w:rsidRPr="00C820F1" w:rsidRDefault="00F63238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Адрес (местоположение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с указанием индекса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)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учебных кабинетов,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объектов для проведения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практических занятий,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объектов физической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культуры и спорта (с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указанием номера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помещения в соответствии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с документами бюро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  технической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инвентаризации)</w:t>
                </w:r>
              </w:p>
            </w:tc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63238" w:rsidRPr="00C820F1" w:rsidRDefault="00F63238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Основание возникновения права (с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обственность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оперативное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управ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ление,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хозяйственное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ведение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,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аренда,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субаренда,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безвозмездное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пользование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</w:p>
            </w:tc>
            <w:tc>
              <w:tcPr>
                <w:tcW w:w="36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63238" w:rsidRPr="00C820F1" w:rsidRDefault="00F63238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Документ 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основание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возникновения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права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(указываются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реквизиты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и сроки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действия)</w:t>
                </w:r>
              </w:p>
            </w:tc>
          </w:tr>
        </w:sdtContent>
      </w:sdt>
      <w:sdt>
        <w:sdtPr>
          <w:rPr>
            <w:rFonts w:ascii="Times New Roman" w:hAnsi="Times New Roman" w:cs="Times New Roman"/>
            <w:sz w:val="28"/>
            <w:szCs w:val="28"/>
          </w:rPr>
          <w:id w:val="-1109425438"/>
          <w:lock w:val="sdtContentLocked"/>
          <w:placeholder>
            <w:docPart w:val="626AAF50D1994902815EF44522F86E39"/>
          </w:placeholder>
        </w:sdtPr>
        <w:sdtEndPr/>
        <w:sdtContent>
          <w:tr w:rsidR="00C820F1" w:rsidRPr="00C820F1" w:rsidTr="00DB7E01">
            <w:trPr>
              <w:tblCellSpacing w:w="5" w:type="nil"/>
            </w:trPr>
            <w:tc>
              <w:tcPr>
                <w:tcW w:w="72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1  </w:t>
                </w:r>
              </w:p>
            </w:tc>
            <w:tc>
              <w:tcPr>
                <w:tcW w:w="324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2           </w:t>
                </w:r>
              </w:p>
            </w:tc>
            <w:tc>
              <w:tcPr>
                <w:tcW w:w="311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3         </w:t>
                </w:r>
              </w:p>
            </w:tc>
            <w:tc>
              <w:tcPr>
                <w:tcW w:w="2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  4            </w:t>
                </w:r>
              </w:p>
            </w:tc>
            <w:tc>
              <w:tcPr>
                <w:tcW w:w="198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5        </w:t>
                </w:r>
              </w:p>
            </w:tc>
            <w:tc>
              <w:tcPr>
                <w:tcW w:w="368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6       </w:t>
                </w:r>
              </w:p>
            </w:tc>
          </w:tr>
        </w:sdtContent>
      </w:sdt>
      <w:tr w:rsidR="00F63238" w:rsidRPr="00C820F1" w:rsidTr="00DB7E01">
        <w:trPr>
          <w:trHeight w:val="1080"/>
          <w:tblCellSpacing w:w="5" w:type="nil"/>
        </w:trPr>
        <w:sdt>
          <w:sdtPr>
            <w:rPr>
              <w:rFonts w:ascii="Times New Roman" w:hAnsi="Times New Roman" w:cs="Times New Roman"/>
              <w:sz w:val="28"/>
              <w:szCs w:val="28"/>
            </w:rPr>
            <w:id w:val="-1987540622"/>
            <w:lock w:val="sdtContentLocked"/>
            <w:placeholder>
              <w:docPart w:val="626AAF50D1994902815EF44522F86E39"/>
            </w:placeholder>
          </w:sdtPr>
          <w:sdtEndPr>
            <w:rPr>
              <w:rFonts w:asciiTheme="minorHAnsi" w:hAnsiTheme="minorHAnsi" w:cstheme="minorBidi"/>
              <w:sz w:val="22"/>
              <w:szCs w:val="22"/>
            </w:rPr>
          </w:sdtEndPr>
          <w:sdtContent>
            <w:tc>
              <w:tcPr>
                <w:tcW w:w="72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823D6" w:rsidRDefault="00F63238" w:rsidP="004629BA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1. </w:t>
                </w:r>
              </w:p>
              <w:p w:rsidR="00F63238" w:rsidRPr="005823D6" w:rsidRDefault="00F63238" w:rsidP="005823D6"/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2004166854"/>
            <w:lock w:val="sdtContentLocked"/>
            <w:placeholder>
              <w:docPart w:val="626AAF50D1994902815EF44522F86E39"/>
            </w:placeholder>
          </w:sdtPr>
          <w:sdtEndPr/>
          <w:sdtContent>
            <w:tc>
              <w:tcPr>
                <w:tcW w:w="324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63238" w:rsidRDefault="00F63238" w:rsidP="004629BA">
                <w:pPr>
                  <w:spacing w:after="0" w:line="240" w:lineRule="auto"/>
                </w:pPr>
                <w:r w:rsidRPr="00FA3135">
                  <w:rPr>
                    <w:rFonts w:ascii="Times New Roman" w:hAnsi="Times New Roman" w:cs="Times New Roman"/>
                    <w:sz w:val="28"/>
                    <w:szCs w:val="28"/>
                  </w:rPr>
                  <w:t>Вид образования, уровень образования, профессия,      специальность,    подвид  дополнительного образования</w:t>
                </w:r>
              </w:p>
            </w:tc>
          </w:sdtContent>
        </w:sdt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238" w:rsidRPr="00C820F1" w:rsidTr="00DB7E01">
        <w:trPr>
          <w:trHeight w:val="691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958026635"/>
            <w:lock w:val="sdtContentLocked"/>
            <w:placeholder>
              <w:docPart w:val="626AAF50D1994902815EF44522F86E39"/>
            </w:placeholder>
          </w:sdtPr>
          <w:sdtEndPr/>
          <w:sdtContent>
            <w:tc>
              <w:tcPr>
                <w:tcW w:w="32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63238" w:rsidRPr="00FA3135" w:rsidRDefault="00F63238" w:rsidP="004629BA">
                <w:pPr>
                  <w:spacing w:after="0" w:line="240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Предметы, курсы, дисциплины (модули):</w:t>
                </w:r>
              </w:p>
            </w:tc>
          </w:sdtContent>
        </w:sdt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FD3" w:rsidRPr="00C820F1" w:rsidTr="0057293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C820F1" w:rsidRDefault="005A3FD3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68" w:rsidRDefault="00F04668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образование.</w:t>
            </w:r>
          </w:p>
          <w:p w:rsidR="005A3FD3" w:rsidRDefault="00436F0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 язык</w:t>
            </w:r>
          </w:p>
          <w:p w:rsidR="00436F07" w:rsidRDefault="00436F0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</w:t>
            </w:r>
          </w:p>
          <w:p w:rsidR="00436F07" w:rsidRDefault="00436F0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436F07" w:rsidRDefault="00436F0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436F07" w:rsidRDefault="00436F0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436F07" w:rsidRDefault="00436F0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(тат)</w:t>
            </w:r>
          </w:p>
          <w:p w:rsidR="00436F07" w:rsidRDefault="00436F0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 (тат)</w:t>
            </w:r>
          </w:p>
          <w:p w:rsidR="00436F07" w:rsidRDefault="00436F0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436F07" w:rsidRDefault="00436F0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  <w:p w:rsidR="00436F07" w:rsidRDefault="00436F0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  <w:p w:rsidR="00436F07" w:rsidRPr="004C7572" w:rsidRDefault="00436F0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98" w:rsidRPr="004C7572" w:rsidRDefault="008655C1" w:rsidP="00806C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начальных классов - 4 кабинета</w:t>
            </w:r>
            <w:r w:rsidR="00806C98" w:rsidRPr="004C7572">
              <w:rPr>
                <w:sz w:val="28"/>
                <w:szCs w:val="28"/>
              </w:rPr>
              <w:t xml:space="preserve">. </w:t>
            </w:r>
          </w:p>
          <w:p w:rsidR="00806C98" w:rsidRPr="004C7572" w:rsidRDefault="008655C1" w:rsidP="00806C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Проекционный комплект  – 4</w:t>
            </w:r>
            <w:r w:rsidR="00806C98" w:rsidRPr="004C7572">
              <w:rPr>
                <w:sz w:val="28"/>
                <w:szCs w:val="28"/>
              </w:rPr>
              <w:t xml:space="preserve"> шт.; </w:t>
            </w:r>
          </w:p>
          <w:p w:rsidR="00806C98" w:rsidRPr="004C7572" w:rsidRDefault="008655C1" w:rsidP="00806C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учителя –4</w:t>
            </w:r>
            <w:r w:rsidR="00806C98" w:rsidRPr="004C7572">
              <w:rPr>
                <w:sz w:val="28"/>
                <w:szCs w:val="28"/>
              </w:rPr>
              <w:t xml:space="preserve"> шт.;</w:t>
            </w:r>
          </w:p>
          <w:p w:rsidR="00806C98" w:rsidRPr="004C7572" w:rsidRDefault="008655C1" w:rsidP="00806C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стул учителя – 4 </w:t>
            </w:r>
            <w:r w:rsidR="00806C98" w:rsidRPr="004C7572">
              <w:rPr>
                <w:sz w:val="28"/>
                <w:szCs w:val="28"/>
              </w:rPr>
              <w:t xml:space="preserve">шт.; </w:t>
            </w:r>
          </w:p>
          <w:p w:rsidR="00806C98" w:rsidRPr="004C7572" w:rsidRDefault="008655C1" w:rsidP="00806C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парты ученические –24</w:t>
            </w:r>
            <w:r w:rsidR="00806C98" w:rsidRPr="004C7572">
              <w:rPr>
                <w:sz w:val="28"/>
                <w:szCs w:val="28"/>
              </w:rPr>
              <w:t xml:space="preserve"> шт.; </w:t>
            </w:r>
          </w:p>
          <w:p w:rsidR="00806C98" w:rsidRDefault="008655C1" w:rsidP="00806C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стул ученический – 48 </w:t>
            </w:r>
            <w:proofErr w:type="spellStart"/>
            <w:proofErr w:type="gramStart"/>
            <w:r w:rsidR="00806C98" w:rsidRPr="004C7572">
              <w:rPr>
                <w:sz w:val="28"/>
                <w:szCs w:val="28"/>
              </w:rPr>
              <w:t>шт</w:t>
            </w:r>
            <w:proofErr w:type="spellEnd"/>
            <w:proofErr w:type="gramEnd"/>
            <w:r w:rsidR="00806C98" w:rsidRPr="004C7572">
              <w:rPr>
                <w:sz w:val="28"/>
                <w:szCs w:val="28"/>
              </w:rPr>
              <w:t xml:space="preserve">; </w:t>
            </w:r>
          </w:p>
          <w:p w:rsidR="00806C98" w:rsidRPr="004C7572" w:rsidRDefault="00AD6D19" w:rsidP="00806C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 меловая-4</w:t>
            </w:r>
            <w:r w:rsidR="00806C98" w:rsidRPr="004C7572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806C98" w:rsidRPr="004C7572">
              <w:rPr>
                <w:sz w:val="28"/>
                <w:szCs w:val="28"/>
              </w:rPr>
              <w:t>шт</w:t>
            </w:r>
            <w:proofErr w:type="spellEnd"/>
            <w:proofErr w:type="gramEnd"/>
            <w:r w:rsidR="00806C98" w:rsidRPr="004C7572">
              <w:rPr>
                <w:sz w:val="28"/>
                <w:szCs w:val="28"/>
              </w:rPr>
              <w:t>;</w:t>
            </w:r>
          </w:p>
          <w:p w:rsidR="00806C98" w:rsidRPr="004C7572" w:rsidRDefault="00AD6D19" w:rsidP="00806C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шкафы – 12</w:t>
            </w:r>
            <w:r w:rsidR="00806C98" w:rsidRPr="004C7572">
              <w:rPr>
                <w:sz w:val="28"/>
                <w:szCs w:val="28"/>
              </w:rPr>
              <w:t xml:space="preserve"> шт.; </w:t>
            </w:r>
          </w:p>
          <w:p w:rsidR="00806C98" w:rsidRPr="00806C98" w:rsidRDefault="00806C98" w:rsidP="00806C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06C98">
              <w:rPr>
                <w:rFonts w:ascii="Times New Roman" w:hAnsi="Times New Roman" w:cs="Times New Roman"/>
                <w:sz w:val="28"/>
                <w:szCs w:val="28"/>
              </w:rPr>
              <w:t>стенды – 12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1F" w:rsidRPr="007551DC" w:rsidRDefault="003F3A1F" w:rsidP="003F3A1F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42388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3F3A1F" w:rsidRDefault="003F3A1F" w:rsidP="003F3A1F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6</w:t>
            </w:r>
          </w:p>
          <w:p w:rsidR="00806C98" w:rsidRPr="004C7572" w:rsidRDefault="00806C98" w:rsidP="003F3A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</w:t>
            </w:r>
            <w:r w:rsidR="00133F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1.2,3,4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D3" w:rsidRPr="004C7572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5D" w:rsidRPr="00572931" w:rsidRDefault="0034505D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29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</w:t>
            </w:r>
          </w:p>
          <w:p w:rsidR="0034505D" w:rsidRPr="00572931" w:rsidRDefault="0034505D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29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34505D" w:rsidRPr="00572931" w:rsidRDefault="0034505D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29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оперативного управления за муниципальным бюджетным </w:t>
            </w:r>
            <w:proofErr w:type="spellStart"/>
            <w:proofErr w:type="gramStart"/>
            <w:r w:rsidRPr="00572931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Pr="00572931"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-тельным</w:t>
            </w:r>
            <w:proofErr w:type="gramEnd"/>
            <w:r w:rsidRPr="005729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«Старо-</w:t>
            </w:r>
            <w:proofErr w:type="spellStart"/>
            <w:r w:rsidRPr="00572931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Абдуловская</w:t>
            </w:r>
            <w:proofErr w:type="spellEnd"/>
            <w:r w:rsidRPr="005729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5A3FD3" w:rsidRPr="00572931" w:rsidRDefault="0034505D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2931">
              <w:rPr>
                <w:rFonts w:ascii="Times New Roman" w:eastAsia="Times New Roman" w:hAnsi="Times New Roman" w:cs="Times New Roman"/>
                <w:sz w:val="28"/>
                <w:szCs w:val="28"/>
              </w:rPr>
              <w:t>09.03.2007 года № 0019, срок действия – бессрочный.</w:t>
            </w:r>
            <w:r w:rsidRPr="0057293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  <w:t xml:space="preserve"> </w:t>
            </w:r>
            <w:r w:rsidR="00572931"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недвижимое имущество от 19 декабря  2008 года, серия 16-АБ № 017463;</w:t>
            </w:r>
          </w:p>
        </w:tc>
      </w:tr>
      <w:tr w:rsidR="00DA75AA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C820F1" w:rsidRDefault="00DA75AA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образование.</w:t>
            </w:r>
          </w:p>
          <w:p w:rsidR="00DA75AA" w:rsidRPr="00F04668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 -1 кабинет, типовая спортивная площадка.</w:t>
            </w:r>
          </w:p>
          <w:p w:rsidR="00DA75AA" w:rsidRDefault="00AD6D19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Лыжи-пластиковые-</w:t>
            </w:r>
            <w:r w:rsidR="00DA75AA">
              <w:rPr>
                <w:rFonts w:ascii="Times New Roman" w:hAnsi="Times New Roman" w:cs="Times New Roman"/>
                <w:sz w:val="28"/>
                <w:szCs w:val="28"/>
              </w:rPr>
              <w:t>пара</w:t>
            </w:r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DA75AA" w:rsidRPr="004C7572" w:rsidRDefault="00DA75AA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палки лыжные-21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пара</w:t>
            </w:r>
            <w:r w:rsidR="00AD6D19">
              <w:rPr>
                <w:rFonts w:ascii="Times New Roman" w:hAnsi="Times New Roman" w:cs="Times New Roman"/>
                <w:sz w:val="28"/>
                <w:szCs w:val="28"/>
              </w:rPr>
              <w:t xml:space="preserve">; ботинки лыжные-10 </w:t>
            </w:r>
            <w:r w:rsidR="00AD6D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A75AA" w:rsidRPr="004C7572" w:rsidRDefault="00AD6D19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футбольный-4</w:t>
            </w:r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>шт; баскетбольный мяч -10 шт.;</w:t>
            </w:r>
          </w:p>
          <w:p w:rsidR="00DA75AA" w:rsidRPr="004C7572" w:rsidRDefault="00AD6D19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волейбольный – 4</w:t>
            </w:r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DA75AA" w:rsidRPr="004C7572" w:rsidRDefault="00DA75AA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щит баскетболь</w:t>
            </w:r>
            <w:r w:rsidR="00133F58">
              <w:rPr>
                <w:rFonts w:ascii="Times New Roman" w:hAnsi="Times New Roman" w:cs="Times New Roman"/>
                <w:sz w:val="28"/>
                <w:szCs w:val="28"/>
              </w:rPr>
              <w:t xml:space="preserve">ный -2 </w:t>
            </w:r>
            <w:proofErr w:type="spellStart"/>
            <w:proofErr w:type="gramStart"/>
            <w:r w:rsidR="00133F5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="00133F58">
              <w:rPr>
                <w:rFonts w:ascii="Times New Roman" w:hAnsi="Times New Roman" w:cs="Times New Roman"/>
                <w:sz w:val="28"/>
                <w:szCs w:val="28"/>
              </w:rPr>
              <w:t>; мат гимнастический-1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шт; </w:t>
            </w:r>
          </w:p>
          <w:p w:rsidR="00DA75AA" w:rsidRPr="004C7572" w:rsidRDefault="00DA75AA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сетка волейбольная-1шт; </w:t>
            </w:r>
          </w:p>
          <w:p w:rsidR="00DA75AA" w:rsidRPr="004C7572" w:rsidRDefault="00DA75AA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конь гимнастически</w:t>
            </w:r>
            <w:r w:rsidR="00133F58">
              <w:rPr>
                <w:rFonts w:ascii="Times New Roman" w:hAnsi="Times New Roman" w:cs="Times New Roman"/>
                <w:sz w:val="28"/>
                <w:szCs w:val="28"/>
              </w:rPr>
              <w:t>й переменной высоты-1шт; козел-1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шт; </w:t>
            </w:r>
          </w:p>
          <w:p w:rsidR="00DA75AA" w:rsidRPr="004C7572" w:rsidRDefault="00DA75AA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канат -1шт; </w:t>
            </w:r>
          </w:p>
          <w:p w:rsidR="00DA75AA" w:rsidRPr="004C7572" w:rsidRDefault="00DA75AA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скакалки-12 шт.; </w:t>
            </w:r>
          </w:p>
          <w:p w:rsidR="00DA75AA" w:rsidRPr="004C7572" w:rsidRDefault="00DA75AA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обручи-6 шт.;</w:t>
            </w:r>
          </w:p>
          <w:p w:rsidR="00DA75AA" w:rsidRPr="004C7572" w:rsidRDefault="00DA75AA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стойка баскетбольная для мячей-2шт; </w:t>
            </w:r>
          </w:p>
          <w:p w:rsidR="00DA75AA" w:rsidRDefault="00DA75AA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копья метательные -5шт; </w:t>
            </w:r>
          </w:p>
          <w:p w:rsidR="00DA75AA" w:rsidRPr="004C7572" w:rsidRDefault="00DA75AA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набивные мячи-5шт; </w:t>
            </w:r>
          </w:p>
          <w:p w:rsidR="00DA75AA" w:rsidRPr="004C7572" w:rsidRDefault="00DA75AA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сетка заградительная-1шт;</w:t>
            </w:r>
          </w:p>
          <w:p w:rsidR="00133F58" w:rsidRDefault="00DA75AA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мяч футбольный-1шт;</w:t>
            </w:r>
          </w:p>
          <w:p w:rsidR="00DA75AA" w:rsidRPr="004C7572" w:rsidRDefault="00133F58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ракетка бадминтона-4</w:t>
            </w:r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:rsidR="00DA75AA" w:rsidRPr="004C7572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гимнастическая-6</w:t>
            </w:r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="00DA75AA"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58" w:rsidRPr="007551DC" w:rsidRDefault="00133F58" w:rsidP="00133F58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42388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133F58" w:rsidRDefault="00133F58" w:rsidP="00133F58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6</w:t>
            </w:r>
          </w:p>
          <w:p w:rsidR="00133F58" w:rsidRPr="00133F58" w:rsidRDefault="00133F58" w:rsidP="00133F58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5D" w:rsidRPr="0034505D" w:rsidRDefault="0034505D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</w:t>
            </w:r>
          </w:p>
          <w:p w:rsidR="0034505D" w:rsidRPr="0034505D" w:rsidRDefault="0034505D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34505D" w:rsidRPr="0034505D" w:rsidRDefault="0034505D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оперативного управления за муниципальным бюджетным </w:t>
            </w:r>
            <w:proofErr w:type="spellStart"/>
            <w:proofErr w:type="gram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-тельным</w:t>
            </w:r>
            <w:proofErr w:type="gram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учреждением «Старо-</w:t>
            </w:r>
            <w:proofErr w:type="spell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Абдуловская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34505D" w:rsidRPr="0034505D" w:rsidRDefault="0034505D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09.03.2007 года № 0019, срок действия – бессрочный.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  <w:t xml:space="preserve"> </w:t>
            </w:r>
          </w:p>
          <w:p w:rsidR="00DA75AA" w:rsidRPr="004C7572" w:rsidRDefault="0034505D" w:rsidP="0034505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недвижимое имущество от 19 декабря  2008 года, серия 16-АБ № 017463;</w:t>
            </w:r>
          </w:p>
        </w:tc>
      </w:tr>
      <w:tr w:rsidR="00572931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C820F1" w:rsidRDefault="00572931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572931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572931" w:rsidRPr="00F04668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2563C9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Кабинет русского языка и литературы – 2 кабинета.</w:t>
            </w:r>
          </w:p>
          <w:p w:rsidR="00572931" w:rsidRPr="002563C9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Проекционный комплект – 1 шт.; </w:t>
            </w:r>
          </w:p>
          <w:p w:rsidR="00572931" w:rsidRPr="002563C9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–2 шт.; </w:t>
            </w:r>
          </w:p>
          <w:p w:rsidR="00572931" w:rsidRPr="002563C9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комплект – 1 шт.; </w:t>
            </w:r>
          </w:p>
          <w:p w:rsidR="00572931" w:rsidRPr="002563C9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стол учителя –2 шт.; </w:t>
            </w:r>
          </w:p>
          <w:p w:rsidR="00572931" w:rsidRPr="002563C9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стул учителя – 2 шт.;</w:t>
            </w:r>
          </w:p>
          <w:p w:rsidR="00572931" w:rsidRPr="002563C9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парты ученические –26 шт.; стул ученический-52шт;</w:t>
            </w:r>
          </w:p>
          <w:p w:rsidR="00572931" w:rsidRPr="002563C9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шкафы – 8 шт.; </w:t>
            </w:r>
          </w:p>
          <w:p w:rsidR="00572931" w:rsidRPr="002563C9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стенды – 4 шт.;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доска меловая- 2шт.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7551DC" w:rsidRDefault="00572931" w:rsidP="00133F58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42388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572931" w:rsidRDefault="00572931" w:rsidP="00133F58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6</w:t>
            </w:r>
          </w:p>
          <w:p w:rsidR="00572931" w:rsidRDefault="00572931" w:rsidP="00133F58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 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4C7572" w:rsidRDefault="00572931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</w:t>
            </w:r>
          </w:p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 праве оперативного управления за муниципальным бюджетным </w:t>
            </w:r>
            <w:proofErr w:type="spellStart"/>
            <w:proofErr w:type="gram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-тельным</w:t>
            </w:r>
            <w:proofErr w:type="gram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«Старо-</w:t>
            </w:r>
            <w:proofErr w:type="spell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Абдуловская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09.03.2007 года № 0019, срок действия – бессрочный.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  <w:t xml:space="preserve"> </w:t>
            </w:r>
          </w:p>
          <w:p w:rsidR="00572931" w:rsidRPr="004C7572" w:rsidRDefault="00572931" w:rsidP="0034505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недвижимое имущество от 19 декабря  2008 года, серия 16-АБ № 017463;</w:t>
            </w:r>
          </w:p>
        </w:tc>
      </w:tr>
      <w:tr w:rsidR="00572931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C820F1" w:rsidRDefault="00572931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572931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тат)</w:t>
            </w:r>
          </w:p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 (тат)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татарского языка и литературы -4 кабинета.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– 4 шт.;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–4 шт.;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стол учителя –4 шт.;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4 шт.;</w:t>
            </w:r>
          </w:p>
          <w:p w:rsidR="00572931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парты ученические –46шт.;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ученический-</w:t>
            </w:r>
            <w:r w:rsidRPr="004C7572">
              <w:rPr>
                <w:sz w:val="28"/>
                <w:szCs w:val="28"/>
              </w:rPr>
              <w:t>85шт;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16 шт.; 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6шт; </w:t>
            </w:r>
          </w:p>
          <w:p w:rsidR="00572931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доска меловая-4шт.</w:t>
            </w:r>
          </w:p>
          <w:p w:rsidR="00572931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7551DC" w:rsidRDefault="00572931" w:rsidP="00133F58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42388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572931" w:rsidRDefault="00572931" w:rsidP="00133F58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6</w:t>
            </w:r>
          </w:p>
          <w:p w:rsidR="00572931" w:rsidRDefault="00572931" w:rsidP="00133F58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 22,21</w:t>
            </w:r>
          </w:p>
          <w:p w:rsidR="00572931" w:rsidRDefault="00572931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2931" w:rsidRDefault="00572931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2931" w:rsidRDefault="00572931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2931" w:rsidRDefault="00572931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2931" w:rsidRDefault="00572931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2931" w:rsidRDefault="00572931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2931" w:rsidRPr="004C7572" w:rsidRDefault="00572931" w:rsidP="00806C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</w:t>
            </w:r>
          </w:p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оперативного управления за муниципальным бюджетным </w:t>
            </w:r>
            <w:proofErr w:type="spellStart"/>
            <w:proofErr w:type="gram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-тельным</w:t>
            </w:r>
            <w:proofErr w:type="gram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«Старо-</w:t>
            </w:r>
            <w:proofErr w:type="spell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Абдуловская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09.03.2007 года № 0019, срок действия – бессрочный.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  <w:t xml:space="preserve"> </w:t>
            </w:r>
          </w:p>
          <w:p w:rsidR="00572931" w:rsidRPr="00BB526C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недвижимое имущество от 19 декабря  2008 года, серия 16-АБ № 017463;</w:t>
            </w:r>
          </w:p>
        </w:tc>
      </w:tr>
      <w:tr w:rsidR="00572931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C820F1" w:rsidRDefault="00572931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(англ.)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иностранного языка - 3 кабинета.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 –  3 шт.;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–3 шт.;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настенный экран - 3 шт.;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–3 шт.;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3 шт.;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парты ученические – 30 шт.;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12 шт.; 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–5 шт.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стул ученический - 48; 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доска меловая – 3.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- 1 шт.;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1 шт.;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шкафы – 4 шт.;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доска меловая – 1 </w:t>
            </w:r>
            <w:proofErr w:type="spellStart"/>
            <w:proofErr w:type="gramStart"/>
            <w:r w:rsidRPr="004C7572">
              <w:rPr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sz w:val="28"/>
                <w:szCs w:val="28"/>
              </w:rPr>
              <w:t>;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музыкальный центр – 1 шт.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7551DC" w:rsidRDefault="00572931" w:rsidP="00133F58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42388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572931" w:rsidRDefault="00572931" w:rsidP="00133F58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6</w:t>
            </w:r>
          </w:p>
          <w:p w:rsidR="00572931" w:rsidRPr="004C7572" w:rsidRDefault="00572931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 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</w:t>
            </w:r>
          </w:p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оперативного управления за муниципальным бюджетным </w:t>
            </w:r>
            <w:proofErr w:type="spellStart"/>
            <w:proofErr w:type="gram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-тельным</w:t>
            </w:r>
            <w:proofErr w:type="gram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«Старо-</w:t>
            </w:r>
            <w:proofErr w:type="spell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Абдуловская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09.03.2007 года № 0019, срок действия – бессрочный.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  <w:t xml:space="preserve"> </w:t>
            </w:r>
          </w:p>
          <w:p w:rsidR="00572931" w:rsidRPr="00BB526C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недвижимое имущество от 19 декабря  2008 года, серия 16-АБ № 017463;</w:t>
            </w:r>
          </w:p>
        </w:tc>
      </w:tr>
      <w:tr w:rsidR="00572931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C820F1" w:rsidRDefault="00572931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2563C9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математики -1 кабинет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72931" w:rsidRPr="002563C9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Проекционный комплект – 2 шт.; </w:t>
            </w:r>
          </w:p>
          <w:p w:rsidR="00572931" w:rsidRPr="002563C9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–3 шт.; </w:t>
            </w:r>
          </w:p>
          <w:p w:rsidR="00572931" w:rsidRPr="002563C9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комплект– 1 шт.; </w:t>
            </w:r>
          </w:p>
          <w:p w:rsidR="00572931" w:rsidRPr="002563C9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 –1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</w:p>
          <w:p w:rsidR="00572931" w:rsidRPr="002563C9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 – 1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шт.;</w:t>
            </w:r>
          </w:p>
          <w:p w:rsidR="00572931" w:rsidRPr="002563C9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 ученические–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шт.; </w:t>
            </w:r>
          </w:p>
          <w:p w:rsidR="00572931" w:rsidRPr="002563C9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шкафы – 2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:rsidR="00572931" w:rsidRPr="002563C9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ученический- 20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72931" w:rsidRPr="002563C9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стенды – 4 шт.;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меловая – 1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7551DC" w:rsidRDefault="00572931" w:rsidP="00133F58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42388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572931" w:rsidRDefault="00572931" w:rsidP="00133F58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6</w:t>
            </w:r>
          </w:p>
          <w:p w:rsidR="00572931" w:rsidRPr="004C7572" w:rsidRDefault="00572931" w:rsidP="00133F58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 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</w:t>
            </w:r>
          </w:p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оперативного управления за муниципальным бюджетным </w:t>
            </w:r>
            <w:proofErr w:type="spellStart"/>
            <w:proofErr w:type="gram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-тельным</w:t>
            </w:r>
            <w:proofErr w:type="gram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«Старо-</w:t>
            </w:r>
            <w:proofErr w:type="spell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Абдуловская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09.03.2007 года № 0019, срок 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действия – бессрочный.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  <w:t xml:space="preserve"> </w:t>
            </w:r>
          </w:p>
          <w:p w:rsidR="00572931" w:rsidRPr="004C7572" w:rsidRDefault="00572931" w:rsidP="0034505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недвижимое имущество от 19 декабря  2008 года, серия 16-АБ № 017463;</w:t>
            </w:r>
          </w:p>
        </w:tc>
      </w:tr>
      <w:tr w:rsidR="00572931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C820F1" w:rsidRDefault="00572931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и ИКТ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информатики -1кабинет.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Интерактивный комплект – 1 шт.;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 –11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стол учителя –1 шт.;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1 шт.;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компьютерный стол  – 10</w:t>
            </w:r>
            <w:r w:rsidRPr="004C7572">
              <w:rPr>
                <w:sz w:val="28"/>
                <w:szCs w:val="28"/>
              </w:rPr>
              <w:t xml:space="preserve">шт.; 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 1шт;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шкафы-3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7551DC" w:rsidRDefault="00572931" w:rsidP="00133F58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42388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572931" w:rsidRDefault="00572931" w:rsidP="00133F58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6</w:t>
            </w:r>
          </w:p>
          <w:p w:rsidR="00572931" w:rsidRPr="004C7572" w:rsidRDefault="00572931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 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</w:t>
            </w:r>
          </w:p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оперативного управления за муниципальным бюджетным </w:t>
            </w:r>
            <w:proofErr w:type="spellStart"/>
            <w:proofErr w:type="gram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-тельным</w:t>
            </w:r>
            <w:proofErr w:type="gram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«Старо-</w:t>
            </w:r>
            <w:proofErr w:type="spell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Абдуловская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09.03.2007 года № 0019, срок действия – бессрочный.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  <w:t xml:space="preserve"> </w:t>
            </w:r>
          </w:p>
          <w:p w:rsidR="00572931" w:rsidRPr="004C7572" w:rsidRDefault="00572931" w:rsidP="0034505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недвижимое имущество от 19 декабря  2008 года, серия 16-АБ № 017463;</w:t>
            </w:r>
          </w:p>
        </w:tc>
      </w:tr>
      <w:tr w:rsidR="00572931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C820F1" w:rsidRDefault="00572931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572931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истории и обществознания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-1кабинет.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– 1 шт.;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–1 шт.;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доска меловая-1шт;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lastRenderedPageBreak/>
              <w:t>стул учителя - 1 шт.;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парты ученические – 8шт; стул ученический - 1</w:t>
            </w:r>
            <w:r w:rsidRPr="004C7572">
              <w:rPr>
                <w:sz w:val="28"/>
                <w:szCs w:val="28"/>
              </w:rPr>
              <w:t xml:space="preserve">6шт.;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4 шт.; 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 2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7551DC" w:rsidRDefault="00572931" w:rsidP="00133F58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42388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572931" w:rsidRDefault="00572931" w:rsidP="00133F58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6</w:t>
            </w:r>
          </w:p>
          <w:p w:rsidR="00572931" w:rsidRPr="004C7572" w:rsidRDefault="00572931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 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</w:t>
            </w:r>
          </w:p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оперативного управления за муниципальным бюджетным </w:t>
            </w:r>
            <w:proofErr w:type="spellStart"/>
            <w:proofErr w:type="gram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-тельным</w:t>
            </w:r>
            <w:proofErr w:type="gram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«Старо-</w:t>
            </w:r>
            <w:proofErr w:type="spell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Абдуловская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09.03.2007 года № 0019, срок действия – бессрочный.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  <w:t xml:space="preserve"> </w:t>
            </w:r>
          </w:p>
          <w:p w:rsidR="00572931" w:rsidRPr="004C7572" w:rsidRDefault="00572931" w:rsidP="0034505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недвижимое имущество от 19 декабря  2008 года, серия 16-АБ № 017463;</w:t>
            </w:r>
          </w:p>
        </w:tc>
      </w:tr>
      <w:tr w:rsidR="00572931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C820F1" w:rsidRDefault="00572931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572931" w:rsidRPr="00F04668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географии -1кабинет.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экран– 1 шт.;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–1 шт.;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парты ученические – 6 </w:t>
            </w:r>
            <w:r w:rsidRPr="004C7572">
              <w:rPr>
                <w:sz w:val="28"/>
                <w:szCs w:val="28"/>
              </w:rPr>
              <w:t xml:space="preserve">шт.;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шкафы – 2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 1 шт.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стул учителя-1шт; 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ученический-12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7551DC" w:rsidRDefault="00572931" w:rsidP="00133F58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42388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572931" w:rsidRDefault="00572931" w:rsidP="00133F58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6</w:t>
            </w:r>
          </w:p>
          <w:p w:rsidR="00572931" w:rsidRPr="004C7572" w:rsidRDefault="00572931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 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4C7572" w:rsidRDefault="00572931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06" w:rsidRPr="0034505D" w:rsidRDefault="00972106" w:rsidP="0097210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</w:t>
            </w:r>
          </w:p>
          <w:p w:rsidR="00972106" w:rsidRPr="0034505D" w:rsidRDefault="00972106" w:rsidP="0097210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972106" w:rsidRPr="0034505D" w:rsidRDefault="00972106" w:rsidP="0097210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оперативного управления за муниципальным бюджетным </w:t>
            </w:r>
            <w:proofErr w:type="spellStart"/>
            <w:proofErr w:type="gram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-тельным</w:t>
            </w:r>
            <w:proofErr w:type="gram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«Старо-</w:t>
            </w:r>
            <w:proofErr w:type="spell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Абдуловская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972106" w:rsidRPr="0034505D" w:rsidRDefault="00972106" w:rsidP="0097210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09.03.2007 года № 0019, срок действия – бессрочный.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  <w:t xml:space="preserve"> </w:t>
            </w:r>
          </w:p>
          <w:p w:rsidR="00572931" w:rsidRPr="00BD0A0E" w:rsidRDefault="00972106" w:rsidP="0097210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недвижимое имущество от 19 декабря  2008 года, серия 16-АБ № 017463;</w:t>
            </w:r>
          </w:p>
        </w:tc>
      </w:tr>
      <w:tr w:rsidR="00572931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C820F1" w:rsidRDefault="00572931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572931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Кабинет биологии - Проекционный комплект – 1 шт.;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 1 шт.;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1 шт.;</w:t>
            </w:r>
          </w:p>
          <w:p w:rsidR="00572931" w:rsidRDefault="00572931" w:rsidP="003274D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парты ученические–</w:t>
            </w:r>
            <w:r w:rsidRPr="004C7572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шт</w:t>
            </w:r>
            <w:r w:rsidRPr="004C7572">
              <w:rPr>
                <w:sz w:val="28"/>
                <w:szCs w:val="28"/>
              </w:rPr>
              <w:t xml:space="preserve"> </w:t>
            </w:r>
            <w:r w:rsidRPr="004C7572">
              <w:rPr>
                <w:sz w:val="28"/>
                <w:szCs w:val="28"/>
              </w:rPr>
              <w:lastRenderedPageBreak/>
              <w:t>парты лабораторные</w:t>
            </w:r>
            <w:r>
              <w:rPr>
                <w:sz w:val="28"/>
                <w:szCs w:val="28"/>
              </w:rPr>
              <w:t xml:space="preserve"> </w:t>
            </w:r>
            <w:r w:rsidRPr="004C757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</w:p>
          <w:p w:rsidR="00572931" w:rsidRDefault="00572931" w:rsidP="003274D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sz w:val="28"/>
                <w:szCs w:val="28"/>
              </w:rPr>
              <w:t>;</w:t>
            </w:r>
            <w:r w:rsidRPr="004C7572">
              <w:rPr>
                <w:sz w:val="28"/>
                <w:szCs w:val="28"/>
              </w:rPr>
              <w:t xml:space="preserve">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демонстрационный-1шт</w:t>
            </w:r>
            <w:r w:rsidRPr="004C7572">
              <w:rPr>
                <w:sz w:val="28"/>
                <w:szCs w:val="28"/>
              </w:rPr>
              <w:t xml:space="preserve">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2 шт.; 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 1 шт.</w:t>
            </w:r>
          </w:p>
          <w:p w:rsidR="00572931" w:rsidRPr="004C7572" w:rsidRDefault="00572931" w:rsidP="003274D4">
            <w:pPr>
              <w:pStyle w:val="ConsPlusCell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стул ученический-10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вытяжной шкаф демонстрационный ШВ 101-1шт; </w:t>
            </w:r>
          </w:p>
          <w:p w:rsidR="00572931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лабораторное оборудование;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пособия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7551DC" w:rsidRDefault="00572931" w:rsidP="009D5C04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42388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572931" w:rsidRDefault="00572931" w:rsidP="009D5C0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6</w:t>
            </w:r>
          </w:p>
          <w:p w:rsidR="00572931" w:rsidRPr="004C7572" w:rsidRDefault="00572931" w:rsidP="009D5C0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 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06" w:rsidRPr="0034505D" w:rsidRDefault="00972106" w:rsidP="0097210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</w:t>
            </w:r>
          </w:p>
          <w:p w:rsidR="00972106" w:rsidRPr="0034505D" w:rsidRDefault="00972106" w:rsidP="0097210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972106" w:rsidRPr="0034505D" w:rsidRDefault="00972106" w:rsidP="0097210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оперативного управления за муниципальным бюджетным </w:t>
            </w:r>
            <w:proofErr w:type="spellStart"/>
            <w:proofErr w:type="gram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общеобразова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-тельным</w:t>
            </w:r>
            <w:proofErr w:type="gram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«Старо-</w:t>
            </w:r>
            <w:proofErr w:type="spell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Абдуловская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972106" w:rsidRPr="0034505D" w:rsidRDefault="00972106" w:rsidP="0097210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09.03.2007 года № 0019, срок действия – бессрочный.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  <w:t xml:space="preserve"> </w:t>
            </w:r>
          </w:p>
          <w:p w:rsidR="00572931" w:rsidRPr="00BD0A0E" w:rsidRDefault="00972106" w:rsidP="0097210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недвижимое имущество от 19 декабря  2008 года, серия 16-АБ № 017463;</w:t>
            </w:r>
          </w:p>
        </w:tc>
      </w:tr>
      <w:tr w:rsidR="00572931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C820F1" w:rsidRDefault="00572931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физики -1кабинет.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– 1 шт.;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стол учителя –1 шт.;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стул учителя – 1 шт.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парты ученические –14 шт.; стул ученический - 28 </w:t>
            </w:r>
            <w:proofErr w:type="spellStart"/>
            <w:proofErr w:type="gramStart"/>
            <w:r w:rsidRPr="004C7572">
              <w:rPr>
                <w:sz w:val="28"/>
                <w:szCs w:val="28"/>
              </w:rPr>
              <w:t>шт</w:t>
            </w:r>
            <w:proofErr w:type="spellEnd"/>
            <w:proofErr w:type="gramEnd"/>
            <w:r w:rsidRPr="004C7572">
              <w:rPr>
                <w:sz w:val="28"/>
                <w:szCs w:val="28"/>
              </w:rPr>
              <w:t xml:space="preserve">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4 шт.; 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2 шт., 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принтер -1 шт.; </w:t>
            </w:r>
          </w:p>
          <w:p w:rsidR="00572931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стол демонстрационный -1 комплект</w:t>
            </w:r>
          </w:p>
          <w:p w:rsidR="00572931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лабораторное оборудование;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7551DC" w:rsidRDefault="00572931" w:rsidP="009D5C04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42388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572931" w:rsidRDefault="00572931" w:rsidP="009D5C0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6</w:t>
            </w:r>
          </w:p>
          <w:p w:rsidR="00572931" w:rsidRPr="004C7572" w:rsidRDefault="00572931" w:rsidP="009D5C0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 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</w:t>
            </w:r>
          </w:p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оперативного управления за муниципальным бюджетным </w:t>
            </w:r>
            <w:proofErr w:type="spellStart"/>
            <w:proofErr w:type="gram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-тельным</w:t>
            </w:r>
            <w:proofErr w:type="gram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«Старо-</w:t>
            </w:r>
            <w:proofErr w:type="spell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Абдуловская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09.03.2007 года № 0019, срок действия – бессрочный.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  <w:t xml:space="preserve"> </w:t>
            </w:r>
          </w:p>
          <w:p w:rsidR="00572931" w:rsidRPr="004C7572" w:rsidRDefault="00572931" w:rsidP="0034505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недвижимое имущество от 19 декабря  2008 года, серия 16-АБ № 017463;</w:t>
            </w:r>
          </w:p>
        </w:tc>
      </w:tr>
      <w:tr w:rsidR="00572931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C820F1" w:rsidRDefault="00572931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572931" w:rsidRPr="00F04668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(Музыка и </w:t>
            </w:r>
            <w:proofErr w:type="gramStart"/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720DA0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20DA0">
              <w:rPr>
                <w:rFonts w:ascii="Times New Roman" w:hAnsi="Times New Roman" w:cs="Times New Roman"/>
                <w:sz w:val="28"/>
                <w:szCs w:val="28"/>
              </w:rPr>
              <w:t>Кабинет ИЗО -1кабинет.</w:t>
            </w:r>
          </w:p>
          <w:p w:rsidR="00572931" w:rsidRPr="00720DA0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20DA0">
              <w:rPr>
                <w:rFonts w:ascii="Times New Roman" w:hAnsi="Times New Roman" w:cs="Times New Roman"/>
                <w:sz w:val="28"/>
                <w:szCs w:val="28"/>
              </w:rPr>
              <w:t xml:space="preserve">Проекционный комплект – 1 шт.; </w:t>
            </w:r>
          </w:p>
          <w:p w:rsidR="00572931" w:rsidRPr="00720DA0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20DA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–1 шт.; </w:t>
            </w:r>
          </w:p>
          <w:p w:rsidR="00572931" w:rsidRPr="00720DA0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20DA0">
              <w:rPr>
                <w:rFonts w:ascii="Times New Roman" w:hAnsi="Times New Roman" w:cs="Times New Roman"/>
                <w:sz w:val="28"/>
                <w:szCs w:val="28"/>
              </w:rPr>
              <w:t xml:space="preserve">стол учителя –1 шт.; </w:t>
            </w:r>
          </w:p>
          <w:p w:rsidR="00572931" w:rsidRPr="00720DA0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20DA0">
              <w:rPr>
                <w:rFonts w:ascii="Times New Roman" w:hAnsi="Times New Roman" w:cs="Times New Roman"/>
                <w:sz w:val="28"/>
                <w:szCs w:val="28"/>
              </w:rPr>
              <w:t>стул учителя – 1 шт.;</w:t>
            </w:r>
          </w:p>
          <w:p w:rsidR="00572931" w:rsidRPr="00720DA0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 ученические – 5 шт.; стул ученический - 1</w:t>
            </w:r>
            <w:r w:rsidRPr="00720DA0">
              <w:rPr>
                <w:rFonts w:ascii="Times New Roman" w:hAnsi="Times New Roman" w:cs="Times New Roman"/>
                <w:sz w:val="28"/>
                <w:szCs w:val="28"/>
              </w:rPr>
              <w:t>0шт;</w:t>
            </w:r>
          </w:p>
          <w:p w:rsidR="00572931" w:rsidRPr="00720DA0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шкафы – 1 </w:t>
            </w:r>
            <w:r w:rsidRPr="00720DA0">
              <w:rPr>
                <w:rFonts w:ascii="Times New Roman" w:hAnsi="Times New Roman" w:cs="Times New Roman"/>
                <w:sz w:val="28"/>
                <w:szCs w:val="28"/>
              </w:rPr>
              <w:t xml:space="preserve">шт.; </w:t>
            </w:r>
          </w:p>
          <w:p w:rsidR="00572931" w:rsidRPr="00720DA0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20DA0">
              <w:rPr>
                <w:rFonts w:ascii="Times New Roman" w:hAnsi="Times New Roman" w:cs="Times New Roman"/>
                <w:sz w:val="28"/>
                <w:szCs w:val="28"/>
              </w:rPr>
              <w:t>доска меловая – 1 шт.;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20DA0">
              <w:rPr>
                <w:rFonts w:ascii="Times New Roman" w:hAnsi="Times New Roman" w:cs="Times New Roman"/>
                <w:sz w:val="28"/>
                <w:szCs w:val="28"/>
              </w:rPr>
              <w:t>стенды – 2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7551DC" w:rsidRDefault="00572931" w:rsidP="009D5C04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42388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572931" w:rsidRDefault="00572931" w:rsidP="009D5C0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6</w:t>
            </w:r>
          </w:p>
          <w:p w:rsidR="00572931" w:rsidRDefault="00572931" w:rsidP="009D5C0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 26</w:t>
            </w:r>
          </w:p>
          <w:p w:rsidR="00572931" w:rsidRDefault="00572931" w:rsidP="00C768E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2931" w:rsidRDefault="00572931" w:rsidP="00C768E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2931" w:rsidRDefault="00572931" w:rsidP="00C768E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2931" w:rsidRDefault="00572931" w:rsidP="00C768E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2931" w:rsidRDefault="00572931" w:rsidP="00C768E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2931" w:rsidRPr="004C7572" w:rsidRDefault="00572931" w:rsidP="00DA75A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4C7572" w:rsidRDefault="00572931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</w:t>
            </w:r>
          </w:p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оперативного управления за муниципальным бюджетным </w:t>
            </w:r>
            <w:proofErr w:type="spellStart"/>
            <w:proofErr w:type="gram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-тельным</w:t>
            </w:r>
            <w:proofErr w:type="gram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«Старо-</w:t>
            </w:r>
            <w:proofErr w:type="spell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Абдуловская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09.03.2007 года № 0019, срок действия – бессрочный.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  <w:t xml:space="preserve"> </w:t>
            </w:r>
          </w:p>
          <w:p w:rsidR="00572931" w:rsidRPr="004C7572" w:rsidRDefault="00572931" w:rsidP="0034505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недвижимое имущество от 19 декабря  2008 года, серия 16-АБ № 017463;</w:t>
            </w:r>
          </w:p>
        </w:tc>
      </w:tr>
      <w:tr w:rsidR="00572931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C820F1" w:rsidRDefault="00572931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(труд)  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Кабинет обработки ткани -1 кабинет.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манекен </w:t>
            </w:r>
            <w:r w:rsidRPr="004C7572">
              <w:rPr>
                <w:sz w:val="28"/>
                <w:szCs w:val="28"/>
              </w:rPr>
              <w:t xml:space="preserve">- 1 </w:t>
            </w:r>
            <w:proofErr w:type="spellStart"/>
            <w:proofErr w:type="gramStart"/>
            <w:r w:rsidRPr="004C7572">
              <w:rPr>
                <w:sz w:val="28"/>
                <w:szCs w:val="28"/>
              </w:rPr>
              <w:t>шт</w:t>
            </w:r>
            <w:proofErr w:type="spellEnd"/>
            <w:proofErr w:type="gramEnd"/>
            <w:r w:rsidRPr="004C7572">
              <w:rPr>
                <w:sz w:val="28"/>
                <w:szCs w:val="28"/>
              </w:rPr>
              <w:t xml:space="preserve">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книжка-1шт;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оверлок-1шт;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–1 шт.;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1 шт.;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парты ученические – 6 </w:t>
            </w:r>
            <w:r w:rsidRPr="004C7572">
              <w:rPr>
                <w:sz w:val="28"/>
                <w:szCs w:val="28"/>
              </w:rPr>
              <w:t>шт.;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ученические стулья – </w:t>
            </w:r>
            <w:r w:rsidRPr="004C7572">
              <w:rPr>
                <w:sz w:val="28"/>
                <w:szCs w:val="28"/>
              </w:rPr>
              <w:t xml:space="preserve">6 шт.;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2 шт.; 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2 шт.; 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швейная машина-6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гладильная доска-1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Электрические плиты – 1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электрический чайник – 1 </w:t>
            </w:r>
            <w:proofErr w:type="spellStart"/>
            <w:proofErr w:type="gram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столы – 3 </w:t>
            </w:r>
            <w:proofErr w:type="spellStart"/>
            <w:proofErr w:type="gram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572931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холодильник – 1 </w:t>
            </w:r>
            <w:proofErr w:type="spellStart"/>
            <w:proofErr w:type="gram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микроволновая печь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–1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табурет -16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шкаф – 1 шт.;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стул учителя-1шт; 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стол учительский-1шт.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Мастерская по обработке металла  -1 кабинет.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верстак слесарный ВС-У-СК-10 </w:t>
            </w:r>
            <w:proofErr w:type="spellStart"/>
            <w:proofErr w:type="gram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станок токарный </w:t>
            </w:r>
            <w:proofErr w:type="gram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инторезный-1шт.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учительский стол – 1 шт.; 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учительский стул -1шт.;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доска меловая – 1 шт.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Мастерская по обработке  дерева – 1 кабинет.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станок токарный деревообрабатывающий-1 </w:t>
            </w:r>
            <w:proofErr w:type="spellStart"/>
            <w:proofErr w:type="gram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верстак слесарный ВСт-У-СК-18 </w:t>
            </w:r>
            <w:proofErr w:type="spellStart"/>
            <w:proofErr w:type="gram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станок заточный-2 </w:t>
            </w:r>
            <w:proofErr w:type="spellStart"/>
            <w:proofErr w:type="gram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станок сверлильный настольный-2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станок фрезерный по дереву-1 </w:t>
            </w:r>
            <w:proofErr w:type="spellStart"/>
            <w:proofErr w:type="gram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станок сверлильно-фрезерный-1шт; 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станок вертикально-сверлильный-1шт.;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учительский стол–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учительский стул -1шт.;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доска меловая – 1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7551DC" w:rsidRDefault="00572931" w:rsidP="009D5C04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42388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572931" w:rsidRDefault="00572931" w:rsidP="009D5C0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6</w:t>
            </w:r>
          </w:p>
          <w:p w:rsidR="00572931" w:rsidRDefault="00572931" w:rsidP="009D5C0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 26</w:t>
            </w:r>
          </w:p>
          <w:p w:rsidR="00572931" w:rsidRDefault="00572931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2931" w:rsidRDefault="00572931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2931" w:rsidRDefault="00572931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2931" w:rsidRDefault="00572931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2931" w:rsidRDefault="00572931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2931" w:rsidRDefault="00572931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2931" w:rsidRDefault="00572931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2931" w:rsidRDefault="00572931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2931" w:rsidRDefault="00572931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2931" w:rsidRDefault="00572931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2931" w:rsidRDefault="00572931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2931" w:rsidRDefault="00572931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2931" w:rsidRDefault="00572931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2931" w:rsidRDefault="00572931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2931" w:rsidRDefault="00572931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2931" w:rsidRDefault="00572931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2931" w:rsidRPr="004C7572" w:rsidRDefault="00572931" w:rsidP="009D5C0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</w:t>
            </w:r>
          </w:p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оперативного управления за муниципальным бюджетным </w:t>
            </w:r>
            <w:proofErr w:type="spellStart"/>
            <w:proofErr w:type="gram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-тельным</w:t>
            </w:r>
            <w:proofErr w:type="gram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«Старо-</w:t>
            </w:r>
            <w:proofErr w:type="spell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Абдуловская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09.03.2007 года № 0019, срок действия – бессрочный.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  <w:t xml:space="preserve"> </w:t>
            </w:r>
          </w:p>
          <w:p w:rsidR="00572931" w:rsidRPr="004C7572" w:rsidRDefault="00572931" w:rsidP="0034505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государственной регистрации права на недвижимое имущество от 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 декабря  2008 года, серия 16-АБ № 017463;</w:t>
            </w:r>
          </w:p>
        </w:tc>
      </w:tr>
      <w:tr w:rsidR="00572931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C820F1" w:rsidRDefault="00572931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ОБЖ -1кабинет.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– 1 шт.;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настенный экран - 1 шт.;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1 шт.;</w:t>
            </w:r>
          </w:p>
          <w:p w:rsidR="00572931" w:rsidRDefault="00572931" w:rsidP="003274D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парты ученические –</w:t>
            </w:r>
            <w:r w:rsidRPr="004C7572">
              <w:rPr>
                <w:sz w:val="28"/>
                <w:szCs w:val="28"/>
              </w:rPr>
              <w:t xml:space="preserve">5шт.; 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ученический-10</w:t>
            </w:r>
            <w:r w:rsidRPr="004C7572">
              <w:rPr>
                <w:sz w:val="28"/>
                <w:szCs w:val="28"/>
              </w:rPr>
              <w:t>шт;</w:t>
            </w:r>
          </w:p>
          <w:p w:rsidR="00572931" w:rsidRPr="004C7572" w:rsidRDefault="00572931" w:rsidP="003274D4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4 шт.; </w:t>
            </w:r>
          </w:p>
          <w:p w:rsidR="00572931" w:rsidRPr="004C7572" w:rsidRDefault="00572931" w:rsidP="003274D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 2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7551DC" w:rsidRDefault="00572931" w:rsidP="009D5C04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42388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572931" w:rsidRDefault="00572931" w:rsidP="009D5C0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6</w:t>
            </w:r>
          </w:p>
          <w:p w:rsidR="00572931" w:rsidRPr="004C7572" w:rsidRDefault="00572931" w:rsidP="009D5C0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 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4C7572" w:rsidRDefault="00572931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</w:t>
            </w:r>
          </w:p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оперативного управления за муниципальным бюджетным </w:t>
            </w:r>
            <w:proofErr w:type="spellStart"/>
            <w:proofErr w:type="gram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-тельным</w:t>
            </w:r>
            <w:proofErr w:type="gram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«Старо-</w:t>
            </w:r>
            <w:proofErr w:type="spell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Абдуловская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572931" w:rsidRPr="0034505D" w:rsidRDefault="00572931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09.03.2007 года № 0019, срок действия – бессрочный.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  <w:t xml:space="preserve"> </w:t>
            </w:r>
          </w:p>
          <w:p w:rsidR="00572931" w:rsidRPr="004C7572" w:rsidRDefault="00572931" w:rsidP="0034505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недвижимое имущество от 19 декабря  2008 года, серия 16-АБ № 017463;</w:t>
            </w:r>
          </w:p>
        </w:tc>
      </w:tr>
      <w:tr w:rsidR="00DA75AA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C820F1" w:rsidRDefault="00DA75AA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Default="00DA75AA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:rsidR="00DA75AA" w:rsidRPr="004C7572" w:rsidRDefault="00DA75AA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58" w:rsidRPr="004C7572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 -1 кабинет, типовая спортивная площадка.</w:t>
            </w:r>
          </w:p>
          <w:p w:rsidR="00133F58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Лыжи-пластиковые-пара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133F58" w:rsidRPr="004C7572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палки лыжные-21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пара; ботинки лыжные-10 пар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33F58" w:rsidRPr="004C7572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футбольный-4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шт; баскетбольный мяч -10 шт.;</w:t>
            </w:r>
          </w:p>
          <w:p w:rsidR="00133F58" w:rsidRPr="004C7572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волейбольный – 4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133F58" w:rsidRPr="004C7572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щит баскетболь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-2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 мат гимнастический-1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шт; </w:t>
            </w:r>
          </w:p>
          <w:p w:rsidR="00133F58" w:rsidRPr="004C7572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сетка волейбольная-1шт; </w:t>
            </w:r>
          </w:p>
          <w:p w:rsidR="00133F58" w:rsidRPr="004C7572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конь гимнастически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переменной высоты-1шт; козел-1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шт; </w:t>
            </w:r>
          </w:p>
          <w:p w:rsidR="00133F58" w:rsidRPr="004C7572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канат -1шт; </w:t>
            </w:r>
          </w:p>
          <w:p w:rsidR="00133F58" w:rsidRPr="004C7572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скакалки-12 шт.; </w:t>
            </w:r>
          </w:p>
          <w:p w:rsidR="00133F58" w:rsidRPr="004C7572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обручи-6 шт.;</w:t>
            </w:r>
          </w:p>
          <w:p w:rsidR="00133F58" w:rsidRPr="004C7572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стойка баскетбольная для мячей-2шт; </w:t>
            </w:r>
          </w:p>
          <w:p w:rsidR="00133F58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копья метательные -5шт; </w:t>
            </w:r>
          </w:p>
          <w:p w:rsidR="00133F58" w:rsidRPr="004C7572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набивные мячи-5шт; </w:t>
            </w:r>
          </w:p>
          <w:p w:rsidR="00133F58" w:rsidRPr="004C7572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сетка заградительная-1шт;</w:t>
            </w:r>
          </w:p>
          <w:p w:rsidR="00133F58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мяч футбольный-1шт;</w:t>
            </w:r>
          </w:p>
          <w:p w:rsidR="00DA75AA" w:rsidRPr="004C7572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ракетка бадминтона-4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  <w:proofErr w:type="gram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гимнастическая-6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04" w:rsidRPr="007551DC" w:rsidRDefault="009D5C04" w:rsidP="009D5C04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42388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9D5C04" w:rsidRDefault="009D5C04" w:rsidP="009D5C0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6</w:t>
            </w:r>
          </w:p>
          <w:p w:rsidR="00DA75AA" w:rsidRPr="004C7572" w:rsidRDefault="009D5C04" w:rsidP="009D5C0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AA" w:rsidRPr="004C7572" w:rsidRDefault="00DA75A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5D" w:rsidRPr="0034505D" w:rsidRDefault="0034505D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</w:t>
            </w:r>
          </w:p>
          <w:p w:rsidR="0034505D" w:rsidRPr="0034505D" w:rsidRDefault="0034505D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34505D" w:rsidRPr="0034505D" w:rsidRDefault="0034505D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 праве оперативного управления за муниципальным бюджетным </w:t>
            </w:r>
            <w:proofErr w:type="spellStart"/>
            <w:proofErr w:type="gram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-тельным</w:t>
            </w:r>
            <w:proofErr w:type="gram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«Старо-</w:t>
            </w:r>
            <w:proofErr w:type="spell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Абдуловская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34505D" w:rsidRPr="0034505D" w:rsidRDefault="0034505D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09.03.2007 года № 0019, срок действия – бессрочный.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  <w:t xml:space="preserve"> </w:t>
            </w:r>
          </w:p>
          <w:p w:rsidR="00DA75AA" w:rsidRPr="004C7572" w:rsidRDefault="0034505D" w:rsidP="0034505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недвижимое имущество от 19 декабря  2008 года, серия 16-АБ № 017463;</w:t>
            </w:r>
          </w:p>
        </w:tc>
      </w:tr>
      <w:tr w:rsidR="00720DA0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C820F1" w:rsidRDefault="00720DA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Default="00720DA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720DA0" w:rsidRDefault="00436F07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436F07" w:rsidRPr="002563C9" w:rsidRDefault="00436F07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2563C9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 и литературы – 2 кабинета.</w:t>
            </w:r>
          </w:p>
          <w:p w:rsidR="00720DA0" w:rsidRPr="002563C9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Проекционный комплект – 1 шт.; </w:t>
            </w:r>
          </w:p>
          <w:p w:rsidR="00720DA0" w:rsidRPr="002563C9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–2 шт.; </w:t>
            </w:r>
          </w:p>
          <w:p w:rsidR="00720DA0" w:rsidRPr="002563C9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комплект – 1 шт.; </w:t>
            </w:r>
          </w:p>
          <w:p w:rsidR="00720DA0" w:rsidRPr="002563C9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стол учителя –2 шт.; </w:t>
            </w:r>
          </w:p>
          <w:p w:rsidR="00720DA0" w:rsidRPr="002563C9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стул учителя – 2 шт.;</w:t>
            </w:r>
          </w:p>
          <w:p w:rsidR="00720DA0" w:rsidRPr="002563C9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парты ученические –26 шт.; стул ученический-52шт;</w:t>
            </w:r>
          </w:p>
          <w:p w:rsidR="00720DA0" w:rsidRPr="002563C9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шкафы – 8 шт.; </w:t>
            </w:r>
          </w:p>
          <w:p w:rsidR="00720DA0" w:rsidRPr="002563C9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стенды – 4 шт.;</w:t>
            </w:r>
          </w:p>
          <w:p w:rsidR="00720DA0" w:rsidRPr="004C7572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доска меловая- 2шт.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04" w:rsidRPr="007551DC" w:rsidRDefault="009D5C04" w:rsidP="009D5C04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42388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9D5C04" w:rsidRDefault="009D5C04" w:rsidP="009D5C0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6</w:t>
            </w:r>
          </w:p>
          <w:p w:rsidR="00720DA0" w:rsidRDefault="009D5C04" w:rsidP="009D5C04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 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4C7572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5D" w:rsidRPr="0034505D" w:rsidRDefault="0034505D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</w:t>
            </w:r>
          </w:p>
          <w:p w:rsidR="0034505D" w:rsidRPr="0034505D" w:rsidRDefault="0034505D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34505D" w:rsidRPr="0034505D" w:rsidRDefault="0034505D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оперативного управления за муниципальным бюджетным </w:t>
            </w:r>
            <w:proofErr w:type="spellStart"/>
            <w:proofErr w:type="gram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-тельным</w:t>
            </w:r>
            <w:proofErr w:type="gram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«Старо-</w:t>
            </w:r>
            <w:proofErr w:type="spell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Абдуловская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34505D" w:rsidRPr="0034505D" w:rsidRDefault="0034505D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09.03.2007 года № 0019, срок действия – бессрочный.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  <w:t xml:space="preserve"> </w:t>
            </w:r>
          </w:p>
          <w:p w:rsidR="00720DA0" w:rsidRPr="004C7572" w:rsidRDefault="0034505D" w:rsidP="0034505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недвижимое имущество от 19 декабря  2008 года, серия 16-АБ № 017463;</w:t>
            </w:r>
          </w:p>
        </w:tc>
      </w:tr>
      <w:tr w:rsidR="00720DA0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C820F1" w:rsidRDefault="00720DA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Default="00720DA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720DA0" w:rsidRDefault="00436F07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тат)</w:t>
            </w:r>
          </w:p>
          <w:p w:rsidR="00436F07" w:rsidRPr="002563C9" w:rsidRDefault="00436F07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 (тат)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4C7572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татарского языка и литературы -4 кабинета.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– 4 шт.; 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–4 шт.; 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стол учителя –4 шт.;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4 шт.;</w:t>
            </w:r>
          </w:p>
          <w:p w:rsidR="00720DA0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парты ученические –46шт.; 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ученический-</w:t>
            </w:r>
            <w:r w:rsidRPr="004C7572">
              <w:rPr>
                <w:sz w:val="28"/>
                <w:szCs w:val="28"/>
              </w:rPr>
              <w:t>85шт;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16 шт.; </w:t>
            </w:r>
          </w:p>
          <w:p w:rsidR="00720DA0" w:rsidRPr="004C7572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6шт; </w:t>
            </w:r>
          </w:p>
          <w:p w:rsidR="00720DA0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доска меловая-4шт.</w:t>
            </w:r>
          </w:p>
          <w:p w:rsidR="00720DA0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DA0" w:rsidRPr="004C7572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04" w:rsidRPr="007551DC" w:rsidRDefault="009D5C04" w:rsidP="009D5C04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42388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9D5C04" w:rsidRDefault="009D5C04" w:rsidP="009D5C0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6</w:t>
            </w:r>
          </w:p>
          <w:p w:rsidR="00720DA0" w:rsidRDefault="009D5C04" w:rsidP="009D5C0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 21,22</w:t>
            </w:r>
          </w:p>
          <w:p w:rsidR="00720DA0" w:rsidRDefault="00720DA0" w:rsidP="00C768E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0DA0" w:rsidRDefault="00720DA0" w:rsidP="00C768E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0DA0" w:rsidRDefault="00720DA0" w:rsidP="00C768E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0DA0" w:rsidRDefault="00720DA0" w:rsidP="00C768E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0DA0" w:rsidRDefault="00720DA0" w:rsidP="00C768E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0DA0" w:rsidRDefault="00720DA0" w:rsidP="00C768EE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0DA0" w:rsidRPr="004C7572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4C7572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5D" w:rsidRPr="0034505D" w:rsidRDefault="0034505D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</w:t>
            </w:r>
          </w:p>
          <w:p w:rsidR="0034505D" w:rsidRPr="0034505D" w:rsidRDefault="0034505D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34505D" w:rsidRPr="0034505D" w:rsidRDefault="0034505D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оперативного управления за муниципальным бюджетным </w:t>
            </w:r>
            <w:proofErr w:type="spellStart"/>
            <w:proofErr w:type="gram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-тельным</w:t>
            </w:r>
            <w:proofErr w:type="gram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«Старо-</w:t>
            </w:r>
            <w:proofErr w:type="spell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Абдуловская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34505D" w:rsidRPr="0034505D" w:rsidRDefault="0034505D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09.03.2007 года № 0019, срок действия – бессрочный.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  <w:t xml:space="preserve"> </w:t>
            </w:r>
          </w:p>
          <w:p w:rsidR="00720DA0" w:rsidRPr="00BB526C" w:rsidRDefault="0034505D" w:rsidP="0034505D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государственной регистрации права на недвижимое имущество от 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 декабря  2008 года, серия 16-АБ № 017463;</w:t>
            </w:r>
          </w:p>
        </w:tc>
      </w:tr>
      <w:tr w:rsidR="00720DA0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C820F1" w:rsidRDefault="00720DA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Default="00720DA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720DA0" w:rsidRPr="002563C9" w:rsidRDefault="00720DA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 (англ.)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4C7572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иностранного языка - 3 кабинета.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 –  3 шт.; 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–3 шт.; 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настенный экран - 3 шт.; 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–3 шт.; 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3 шт.;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парты ученические – 30 шт.; 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12 шт.; </w:t>
            </w:r>
          </w:p>
          <w:p w:rsidR="00720DA0" w:rsidRPr="004C7572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–5 шт.</w:t>
            </w:r>
          </w:p>
          <w:p w:rsidR="00720DA0" w:rsidRPr="004C7572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стул ученический - 48; </w:t>
            </w:r>
          </w:p>
          <w:p w:rsidR="00720DA0" w:rsidRPr="004C7572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доска меловая – 3.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- 1 шт.; 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1 шт.;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шкафы – 4 шт.;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доска меловая – 1 </w:t>
            </w:r>
            <w:proofErr w:type="spellStart"/>
            <w:proofErr w:type="gramStart"/>
            <w:r w:rsidRPr="004C7572">
              <w:rPr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sz w:val="28"/>
                <w:szCs w:val="28"/>
              </w:rPr>
              <w:t>;</w:t>
            </w:r>
          </w:p>
          <w:p w:rsidR="00720DA0" w:rsidRPr="004C7572" w:rsidRDefault="00572931" w:rsidP="0057293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музыкальный центр – 1 шт.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04" w:rsidRPr="007551DC" w:rsidRDefault="009D5C04" w:rsidP="009D5C04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42388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9D5C04" w:rsidRDefault="009D5C04" w:rsidP="009D5C0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6</w:t>
            </w:r>
          </w:p>
          <w:p w:rsidR="00720DA0" w:rsidRPr="004C7572" w:rsidRDefault="009D5C04" w:rsidP="009D5C0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 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4C7572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</w:t>
            </w:r>
          </w:p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оперативного управления за муниципальным бюджетным </w:t>
            </w:r>
            <w:proofErr w:type="spellStart"/>
            <w:proofErr w:type="gram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-тельным</w:t>
            </w:r>
            <w:proofErr w:type="gram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«Старо-</w:t>
            </w:r>
            <w:proofErr w:type="spell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Абдуловская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09.03.2007 года № 0019, срок действия – бессрочный.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  <w:t xml:space="preserve"> </w:t>
            </w:r>
          </w:p>
          <w:p w:rsidR="00720DA0" w:rsidRPr="00BB526C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недвижимое имущество от 19 декабря  2008 года, серия 16-АБ № 017463;</w:t>
            </w:r>
          </w:p>
        </w:tc>
      </w:tr>
      <w:tr w:rsidR="00720DA0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C820F1" w:rsidRDefault="00720DA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Default="00720DA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720DA0" w:rsidRPr="002563C9" w:rsidRDefault="00720DA0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2563C9" w:rsidRDefault="00572931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математики -1 кабинет</w:t>
            </w:r>
            <w:r w:rsidR="00720DA0" w:rsidRPr="002563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0DA0" w:rsidRPr="002563C9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Проекционный комплект – 2 шт.; </w:t>
            </w:r>
          </w:p>
          <w:p w:rsidR="00720DA0" w:rsidRPr="002563C9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–3 шт.; </w:t>
            </w:r>
          </w:p>
          <w:p w:rsidR="00720DA0" w:rsidRPr="002563C9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комплект– 1 шт.; </w:t>
            </w:r>
          </w:p>
          <w:p w:rsidR="00720DA0" w:rsidRPr="002563C9" w:rsidRDefault="00572931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 –1</w:t>
            </w:r>
            <w:r w:rsidR="00720DA0"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</w:p>
          <w:p w:rsidR="00720DA0" w:rsidRPr="002563C9" w:rsidRDefault="00572931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стул учителя – 1</w:t>
            </w:r>
            <w:r w:rsidR="00720DA0" w:rsidRPr="002563C9">
              <w:rPr>
                <w:rFonts w:ascii="Times New Roman" w:hAnsi="Times New Roman" w:cs="Times New Roman"/>
                <w:sz w:val="28"/>
                <w:szCs w:val="28"/>
              </w:rPr>
              <w:t>шт.;</w:t>
            </w:r>
          </w:p>
          <w:p w:rsidR="00720DA0" w:rsidRPr="002563C9" w:rsidRDefault="00572931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 ученические–10</w:t>
            </w:r>
            <w:r w:rsidR="00720DA0"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шт.; </w:t>
            </w:r>
          </w:p>
          <w:p w:rsidR="00720DA0" w:rsidRPr="002563C9" w:rsidRDefault="00572931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шкафы – 2</w:t>
            </w:r>
            <w:r w:rsidR="00720DA0"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:rsidR="00720DA0" w:rsidRPr="002563C9" w:rsidRDefault="00572931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ученический- 20</w:t>
            </w:r>
            <w:r w:rsidR="00720DA0"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720DA0" w:rsidRPr="002563C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="00720DA0" w:rsidRPr="002563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20DA0" w:rsidRPr="002563C9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стенды – 4 шт.;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20DA0" w:rsidRPr="004C7572" w:rsidRDefault="00572931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меловая – 1</w:t>
            </w:r>
            <w:r w:rsidR="00720DA0"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04" w:rsidRPr="007551DC" w:rsidRDefault="009D5C04" w:rsidP="009D5C04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42388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9D5C04" w:rsidRDefault="009D5C04" w:rsidP="009D5C0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6</w:t>
            </w:r>
          </w:p>
          <w:p w:rsidR="009D5C04" w:rsidRPr="004C7572" w:rsidRDefault="009D5C04" w:rsidP="009D5C04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 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4C7572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</w:t>
            </w:r>
          </w:p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оперативного управления за муниципальным бюджетным </w:t>
            </w:r>
            <w:proofErr w:type="spellStart"/>
            <w:proofErr w:type="gram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-тельным</w:t>
            </w:r>
            <w:proofErr w:type="gram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«Старо-</w:t>
            </w:r>
            <w:proofErr w:type="spell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Абдуловская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09.03.2007 года № 0019, срок действия – бессрочный.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  <w:t xml:space="preserve"> </w:t>
            </w:r>
          </w:p>
          <w:p w:rsidR="00720DA0" w:rsidRPr="004C7572" w:rsidRDefault="00572931" w:rsidP="0057293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недвижимое имущество от 19 декабря  2008 года, серия 16-АБ № 017463;</w:t>
            </w:r>
          </w:p>
        </w:tc>
      </w:tr>
      <w:tr w:rsidR="00720DA0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C820F1" w:rsidRDefault="00720DA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Default="00720DA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720DA0" w:rsidRPr="002563C9" w:rsidRDefault="00720DA0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4C7572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информатики -1кабинет.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Интерактивный комплект – 1 шт.; </w:t>
            </w:r>
          </w:p>
          <w:p w:rsidR="00720DA0" w:rsidRPr="004C7572" w:rsidRDefault="00572931" w:rsidP="00C768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 –11</w:t>
            </w:r>
            <w:r w:rsidR="00720DA0" w:rsidRPr="004C7572">
              <w:rPr>
                <w:sz w:val="28"/>
                <w:szCs w:val="28"/>
              </w:rPr>
              <w:t xml:space="preserve"> шт.; 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стол учителя –1 шт.;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1 шт.;</w:t>
            </w:r>
          </w:p>
          <w:p w:rsidR="00720DA0" w:rsidRPr="004C7572" w:rsidRDefault="00572931" w:rsidP="00C768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компьютерный стол  – 10</w:t>
            </w:r>
            <w:r w:rsidR="00720DA0" w:rsidRPr="004C7572">
              <w:rPr>
                <w:sz w:val="28"/>
                <w:szCs w:val="28"/>
              </w:rPr>
              <w:t xml:space="preserve">шт.; </w:t>
            </w:r>
          </w:p>
          <w:p w:rsidR="00720DA0" w:rsidRPr="004C7572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 1шт;</w:t>
            </w:r>
          </w:p>
          <w:p w:rsidR="00720DA0" w:rsidRPr="004C7572" w:rsidRDefault="00572931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шкафы-3</w:t>
            </w:r>
            <w:r w:rsidR="00720DA0" w:rsidRPr="004C7572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04" w:rsidRPr="007551DC" w:rsidRDefault="009D5C04" w:rsidP="009D5C04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42388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9D5C04" w:rsidRDefault="009D5C04" w:rsidP="009D5C0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6</w:t>
            </w:r>
          </w:p>
          <w:p w:rsidR="00720DA0" w:rsidRPr="004C7572" w:rsidRDefault="009D5C04" w:rsidP="009D5C0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 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4C7572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</w:t>
            </w:r>
          </w:p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оперативного управления за муниципальным бюджетным </w:t>
            </w:r>
            <w:proofErr w:type="spellStart"/>
            <w:proofErr w:type="gram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-тельным</w:t>
            </w:r>
            <w:proofErr w:type="gram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«Старо-</w:t>
            </w:r>
            <w:proofErr w:type="spell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Абдуловская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09.03.2007 года № 0019, срок действия – бессрочный.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  <w:t xml:space="preserve"> </w:t>
            </w:r>
          </w:p>
          <w:p w:rsidR="00720DA0" w:rsidRPr="004C7572" w:rsidRDefault="00572931" w:rsidP="0057293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недвижимое имущество от 19 декабря  2008 года, серия 16-АБ № 017463;</w:t>
            </w:r>
          </w:p>
        </w:tc>
      </w:tr>
      <w:tr w:rsidR="00720DA0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C820F1" w:rsidRDefault="00720DA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Default="00720DA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720DA0" w:rsidRDefault="00436F07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436F07" w:rsidRPr="002563C9" w:rsidRDefault="00436F07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4C7572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истории и обществознания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-1кабинет.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– 1 шт.; 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–1 шт.; 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lastRenderedPageBreak/>
              <w:t xml:space="preserve">доска меловая-1шт; 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- 1 шт.;</w:t>
            </w:r>
          </w:p>
          <w:p w:rsidR="00720DA0" w:rsidRPr="004C7572" w:rsidRDefault="00436F07" w:rsidP="00C768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парты ученические – 8шт; стул ученический - 1</w:t>
            </w:r>
            <w:r w:rsidR="00720DA0" w:rsidRPr="004C7572">
              <w:rPr>
                <w:sz w:val="28"/>
                <w:szCs w:val="28"/>
              </w:rPr>
              <w:t xml:space="preserve">6шт.; 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4 шт.; </w:t>
            </w:r>
          </w:p>
          <w:p w:rsidR="00720DA0" w:rsidRPr="004C7572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 2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04" w:rsidRPr="007551DC" w:rsidRDefault="009D5C04" w:rsidP="009D5C04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42388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9D5C04" w:rsidRDefault="009D5C04" w:rsidP="009D5C0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6</w:t>
            </w:r>
          </w:p>
          <w:p w:rsidR="00720DA0" w:rsidRPr="004C7572" w:rsidRDefault="009D5C04" w:rsidP="009D5C0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 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4C7572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</w:t>
            </w:r>
          </w:p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оперативного управления за муниципальным бюджетным </w:t>
            </w:r>
            <w:proofErr w:type="spellStart"/>
            <w:proofErr w:type="gram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общеобразова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-тельным</w:t>
            </w:r>
            <w:proofErr w:type="gram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«Старо-</w:t>
            </w:r>
            <w:proofErr w:type="spell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Абдуловская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09.03.2007 года № 0019, срок действия – бессрочный.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  <w:t xml:space="preserve"> </w:t>
            </w:r>
          </w:p>
          <w:p w:rsidR="00720DA0" w:rsidRPr="004C7572" w:rsidRDefault="00572931" w:rsidP="0057293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недвижимое имущество от 19 декабря  2008 года, серия 16-АБ № 017463;</w:t>
            </w:r>
          </w:p>
        </w:tc>
      </w:tr>
      <w:tr w:rsidR="00720DA0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C820F1" w:rsidRDefault="00720DA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Default="00720DA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720DA0" w:rsidRPr="002563C9" w:rsidRDefault="00720DA0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4C7572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географии -1кабинет.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экран– 1 шт.; 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–1 шт.; 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:rsidR="00720DA0" w:rsidRPr="004C7572" w:rsidRDefault="00B849D3" w:rsidP="00C768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парты ученические – 6 </w:t>
            </w:r>
            <w:r w:rsidR="00720DA0" w:rsidRPr="004C7572">
              <w:rPr>
                <w:sz w:val="28"/>
                <w:szCs w:val="28"/>
              </w:rPr>
              <w:t xml:space="preserve">шт.; </w:t>
            </w:r>
          </w:p>
          <w:p w:rsidR="00720DA0" w:rsidRPr="004C7572" w:rsidRDefault="00572931" w:rsidP="00C768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шкафы – 2</w:t>
            </w:r>
            <w:r w:rsidR="00720DA0" w:rsidRPr="004C7572">
              <w:rPr>
                <w:sz w:val="28"/>
                <w:szCs w:val="28"/>
              </w:rPr>
              <w:t xml:space="preserve"> шт.; </w:t>
            </w:r>
          </w:p>
          <w:p w:rsidR="00720DA0" w:rsidRPr="004C7572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 1 шт.</w:t>
            </w:r>
          </w:p>
          <w:p w:rsidR="00720DA0" w:rsidRPr="004C7572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стул учителя-1шт; </w:t>
            </w:r>
          </w:p>
          <w:p w:rsidR="00720DA0" w:rsidRPr="004C7572" w:rsidRDefault="00572931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ученический-12</w:t>
            </w:r>
            <w:r w:rsidR="00720DA0" w:rsidRPr="004C75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0DA0" w:rsidRPr="004C7572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04" w:rsidRPr="007551DC" w:rsidRDefault="009D5C04" w:rsidP="009D5C04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42388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9D5C04" w:rsidRDefault="009D5C04" w:rsidP="009D5C0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6</w:t>
            </w:r>
          </w:p>
          <w:p w:rsidR="00720DA0" w:rsidRPr="004C7572" w:rsidRDefault="009D5C04" w:rsidP="009D5C0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 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4C7572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</w:t>
            </w:r>
          </w:p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оперативного управления за муниципальным бюджетным </w:t>
            </w:r>
            <w:proofErr w:type="spellStart"/>
            <w:proofErr w:type="gram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-тельным</w:t>
            </w:r>
            <w:proofErr w:type="gram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«Старо-</w:t>
            </w:r>
            <w:proofErr w:type="spell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Абдуловская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09.03.2007 года № 0019, срок действия – бессрочный.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  <w:t xml:space="preserve"> </w:t>
            </w:r>
          </w:p>
          <w:p w:rsidR="00720DA0" w:rsidRPr="004C7572" w:rsidRDefault="00572931" w:rsidP="0057293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недвижимое имущество от 19 декабря  2008 года, серия 16-АБ № 017463;</w:t>
            </w:r>
          </w:p>
        </w:tc>
      </w:tr>
      <w:tr w:rsidR="00720DA0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C820F1" w:rsidRDefault="00720DA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Default="00720DA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720DA0" w:rsidRDefault="00436F07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436F07" w:rsidRPr="002563C9" w:rsidRDefault="00436F07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9D3" w:rsidRPr="004C7572" w:rsidRDefault="00720DA0" w:rsidP="00B849D3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Кабинет биологии -</w:t>
            </w:r>
            <w:r w:rsidR="00B849D3" w:rsidRPr="004C7572">
              <w:rPr>
                <w:sz w:val="28"/>
                <w:szCs w:val="28"/>
              </w:rPr>
              <w:t xml:space="preserve"> Проекционный комплект – 1 шт.; </w:t>
            </w:r>
          </w:p>
          <w:p w:rsidR="00B849D3" w:rsidRPr="004C7572" w:rsidRDefault="00B849D3" w:rsidP="00B849D3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 1 шт.; </w:t>
            </w:r>
          </w:p>
          <w:p w:rsidR="00B849D3" w:rsidRPr="004C7572" w:rsidRDefault="00B849D3" w:rsidP="00B849D3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lastRenderedPageBreak/>
              <w:t>стул учителя – 1 шт.;</w:t>
            </w:r>
          </w:p>
          <w:p w:rsidR="00B849D3" w:rsidRDefault="00B849D3" w:rsidP="00B849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парты ученические–</w:t>
            </w:r>
            <w:r w:rsidRPr="004C7572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шт</w:t>
            </w:r>
            <w:r w:rsidRPr="004C7572">
              <w:rPr>
                <w:sz w:val="28"/>
                <w:szCs w:val="28"/>
              </w:rPr>
              <w:t xml:space="preserve"> парты лабораторные</w:t>
            </w:r>
            <w:r>
              <w:rPr>
                <w:sz w:val="28"/>
                <w:szCs w:val="28"/>
              </w:rPr>
              <w:t xml:space="preserve"> </w:t>
            </w:r>
            <w:r w:rsidRPr="004C757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</w:p>
          <w:p w:rsidR="00B849D3" w:rsidRDefault="00B849D3" w:rsidP="00B849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sz w:val="28"/>
                <w:szCs w:val="28"/>
              </w:rPr>
              <w:t>;</w:t>
            </w:r>
            <w:r w:rsidRPr="004C7572">
              <w:rPr>
                <w:sz w:val="28"/>
                <w:szCs w:val="28"/>
              </w:rPr>
              <w:t xml:space="preserve"> </w:t>
            </w:r>
          </w:p>
          <w:p w:rsidR="00B849D3" w:rsidRPr="004C7572" w:rsidRDefault="00B849D3" w:rsidP="00B849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демонстрационный-1шт</w:t>
            </w:r>
            <w:r w:rsidRPr="004C7572">
              <w:rPr>
                <w:sz w:val="28"/>
                <w:szCs w:val="28"/>
              </w:rPr>
              <w:t xml:space="preserve"> </w:t>
            </w:r>
          </w:p>
          <w:p w:rsidR="00B849D3" w:rsidRPr="004C7572" w:rsidRDefault="00B849D3" w:rsidP="00B849D3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2 шт.; </w:t>
            </w:r>
          </w:p>
          <w:p w:rsidR="00B849D3" w:rsidRPr="004C7572" w:rsidRDefault="00B849D3" w:rsidP="00B849D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 1 шт.</w:t>
            </w:r>
          </w:p>
          <w:p w:rsidR="00B849D3" w:rsidRPr="004C7572" w:rsidRDefault="00B849D3" w:rsidP="00B849D3">
            <w:pPr>
              <w:pStyle w:val="ConsPlusCell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стул ученический-10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вытяжной шкаф демонстрационный ШВ 101-1шт; </w:t>
            </w:r>
          </w:p>
          <w:p w:rsidR="00B849D3" w:rsidRDefault="00B849D3" w:rsidP="00B849D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лабораторное оборудование;</w:t>
            </w:r>
          </w:p>
          <w:p w:rsidR="00720DA0" w:rsidRPr="004C7572" w:rsidRDefault="00B849D3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04" w:rsidRPr="007551DC" w:rsidRDefault="009D5C04" w:rsidP="009D5C04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42388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9D5C04" w:rsidRDefault="009D5C04" w:rsidP="009D5C0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6</w:t>
            </w:r>
          </w:p>
          <w:p w:rsidR="00720DA0" w:rsidRPr="004C7572" w:rsidRDefault="009D5C04" w:rsidP="009D5C0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 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4C7572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</w:t>
            </w:r>
          </w:p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оперативного 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управления за муниципальным бюджетным </w:t>
            </w:r>
            <w:proofErr w:type="spellStart"/>
            <w:proofErr w:type="gram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-тельным</w:t>
            </w:r>
            <w:proofErr w:type="gram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«Старо-</w:t>
            </w:r>
            <w:proofErr w:type="spell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Абдуловская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09.03.2007 года № 0019, срок действия – бессрочный.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  <w:t xml:space="preserve"> </w:t>
            </w:r>
          </w:p>
          <w:p w:rsidR="00720DA0" w:rsidRPr="004C7572" w:rsidRDefault="00572931" w:rsidP="0057293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недвижимое имущество от 19 декабря  2008 года, серия 16-АБ № 017463;</w:t>
            </w:r>
          </w:p>
        </w:tc>
      </w:tr>
      <w:tr w:rsidR="00720DA0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C820F1" w:rsidRDefault="00720DA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Default="00720DA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720DA0" w:rsidRPr="002563C9" w:rsidRDefault="00720DA0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4C7572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физики -1кабинет.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– 1 шт.; 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стол учителя –1 шт.;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стул учителя – 1 шт. 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парты ученические –14 шт.; стул ученический - 28 </w:t>
            </w:r>
            <w:proofErr w:type="spellStart"/>
            <w:proofErr w:type="gramStart"/>
            <w:r w:rsidRPr="004C7572">
              <w:rPr>
                <w:sz w:val="28"/>
                <w:szCs w:val="28"/>
              </w:rPr>
              <w:t>шт</w:t>
            </w:r>
            <w:proofErr w:type="spellEnd"/>
            <w:proofErr w:type="gramEnd"/>
            <w:r w:rsidRPr="004C7572">
              <w:rPr>
                <w:sz w:val="28"/>
                <w:szCs w:val="28"/>
              </w:rPr>
              <w:t xml:space="preserve">; </w:t>
            </w:r>
          </w:p>
          <w:p w:rsidR="00720DA0" w:rsidRPr="004C7572" w:rsidRDefault="00720DA0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4 шт.; </w:t>
            </w:r>
          </w:p>
          <w:p w:rsidR="00720DA0" w:rsidRPr="004C7572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2 шт., </w:t>
            </w:r>
          </w:p>
          <w:p w:rsidR="00720DA0" w:rsidRPr="004C7572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принтер -1 шт.; </w:t>
            </w:r>
          </w:p>
          <w:p w:rsidR="00720DA0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стол демонстрационный -1 комплект</w:t>
            </w:r>
          </w:p>
          <w:p w:rsidR="00720DA0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лабораторное оборудование;</w:t>
            </w:r>
          </w:p>
          <w:p w:rsidR="00720DA0" w:rsidRPr="004C7572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04" w:rsidRPr="007551DC" w:rsidRDefault="009D5C04" w:rsidP="009D5C04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42388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9D5C04" w:rsidRDefault="009D5C04" w:rsidP="009D5C0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6</w:t>
            </w:r>
          </w:p>
          <w:p w:rsidR="00720DA0" w:rsidRPr="004C7572" w:rsidRDefault="009D5C04" w:rsidP="009D5C0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 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4C7572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</w:t>
            </w:r>
          </w:p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оперативного управления за муниципальным бюджетным </w:t>
            </w:r>
            <w:proofErr w:type="spellStart"/>
            <w:proofErr w:type="gram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-тельным</w:t>
            </w:r>
            <w:proofErr w:type="gram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«Старо-</w:t>
            </w:r>
            <w:proofErr w:type="spell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Абдуловская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09.03.2007 года № 0019, срок действия – бессрочный.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  <w:t xml:space="preserve"> </w:t>
            </w:r>
          </w:p>
          <w:p w:rsidR="00720DA0" w:rsidRPr="004C7572" w:rsidRDefault="00572931" w:rsidP="0057293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недвижимое имущество от 19 декабря  2008 года, серия 16-АБ № 017463;</w:t>
            </w:r>
          </w:p>
        </w:tc>
      </w:tr>
      <w:tr w:rsidR="00720DA0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C820F1" w:rsidRDefault="00720DA0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Default="00720DA0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720DA0" w:rsidRPr="004C7572" w:rsidRDefault="00720DA0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720DA0" w:rsidRDefault="00720DA0" w:rsidP="00720D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20DA0">
              <w:rPr>
                <w:rFonts w:ascii="Times New Roman" w:hAnsi="Times New Roman" w:cs="Times New Roman"/>
                <w:sz w:val="28"/>
                <w:szCs w:val="28"/>
              </w:rPr>
              <w:t>Кабинет ИЗО -1кабинет.</w:t>
            </w:r>
          </w:p>
          <w:p w:rsidR="00720DA0" w:rsidRPr="00720DA0" w:rsidRDefault="00720DA0" w:rsidP="00720D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20DA0">
              <w:rPr>
                <w:rFonts w:ascii="Times New Roman" w:hAnsi="Times New Roman" w:cs="Times New Roman"/>
                <w:sz w:val="28"/>
                <w:szCs w:val="28"/>
              </w:rPr>
              <w:t xml:space="preserve">Проекционный комплект – 1 шт.; </w:t>
            </w:r>
          </w:p>
          <w:p w:rsidR="00720DA0" w:rsidRPr="00720DA0" w:rsidRDefault="00720DA0" w:rsidP="00720D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20DA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–1 шт.; </w:t>
            </w:r>
          </w:p>
          <w:p w:rsidR="00720DA0" w:rsidRPr="00720DA0" w:rsidRDefault="00720DA0" w:rsidP="00720D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20DA0">
              <w:rPr>
                <w:rFonts w:ascii="Times New Roman" w:hAnsi="Times New Roman" w:cs="Times New Roman"/>
                <w:sz w:val="28"/>
                <w:szCs w:val="28"/>
              </w:rPr>
              <w:t xml:space="preserve">стол учителя –1 шт.; </w:t>
            </w:r>
          </w:p>
          <w:p w:rsidR="00720DA0" w:rsidRPr="00720DA0" w:rsidRDefault="00720DA0" w:rsidP="00720D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20DA0">
              <w:rPr>
                <w:rFonts w:ascii="Times New Roman" w:hAnsi="Times New Roman" w:cs="Times New Roman"/>
                <w:sz w:val="28"/>
                <w:szCs w:val="28"/>
              </w:rPr>
              <w:t>стул учителя – 1 шт.;</w:t>
            </w:r>
          </w:p>
          <w:p w:rsidR="00720DA0" w:rsidRPr="00720DA0" w:rsidRDefault="00B849D3" w:rsidP="00720D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 ученические – 5 шт.; стул ученический - 1</w:t>
            </w:r>
            <w:r w:rsidR="00720DA0" w:rsidRPr="00720DA0">
              <w:rPr>
                <w:rFonts w:ascii="Times New Roman" w:hAnsi="Times New Roman" w:cs="Times New Roman"/>
                <w:sz w:val="28"/>
                <w:szCs w:val="28"/>
              </w:rPr>
              <w:t>0шт;</w:t>
            </w:r>
          </w:p>
          <w:p w:rsidR="00720DA0" w:rsidRPr="00720DA0" w:rsidRDefault="00572931" w:rsidP="00720D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шкафы – 1 </w:t>
            </w:r>
            <w:r w:rsidR="00720DA0" w:rsidRPr="00720DA0">
              <w:rPr>
                <w:rFonts w:ascii="Times New Roman" w:hAnsi="Times New Roman" w:cs="Times New Roman"/>
                <w:sz w:val="28"/>
                <w:szCs w:val="28"/>
              </w:rPr>
              <w:t xml:space="preserve">шт.; </w:t>
            </w:r>
          </w:p>
          <w:p w:rsidR="00720DA0" w:rsidRPr="00720DA0" w:rsidRDefault="00720DA0" w:rsidP="00720D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20DA0">
              <w:rPr>
                <w:rFonts w:ascii="Times New Roman" w:hAnsi="Times New Roman" w:cs="Times New Roman"/>
                <w:sz w:val="28"/>
                <w:szCs w:val="28"/>
              </w:rPr>
              <w:t>доска меловая – 1 шт.;</w:t>
            </w:r>
          </w:p>
          <w:p w:rsidR="00720DA0" w:rsidRPr="004C7572" w:rsidRDefault="00720DA0" w:rsidP="00720DA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20DA0">
              <w:rPr>
                <w:rFonts w:ascii="Times New Roman" w:hAnsi="Times New Roman" w:cs="Times New Roman"/>
                <w:sz w:val="28"/>
                <w:szCs w:val="28"/>
              </w:rPr>
              <w:t>стенды – 2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04" w:rsidRPr="007551DC" w:rsidRDefault="009D5C04" w:rsidP="009D5C04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42388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9D5C04" w:rsidRDefault="009D5C04" w:rsidP="009D5C0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6</w:t>
            </w:r>
          </w:p>
          <w:p w:rsidR="00720DA0" w:rsidRPr="004C7572" w:rsidRDefault="009D5C04" w:rsidP="009D5C0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 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DA0" w:rsidRPr="004C7572" w:rsidRDefault="00720DA0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</w:t>
            </w:r>
          </w:p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оперативного управления за муниципальным бюджетным </w:t>
            </w:r>
            <w:proofErr w:type="spellStart"/>
            <w:proofErr w:type="gram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-тельным</w:t>
            </w:r>
            <w:proofErr w:type="gram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«Старо-</w:t>
            </w:r>
            <w:proofErr w:type="spell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Абдуловская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09.03.2007 года № 0019, срок действия – бессрочный.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  <w:t xml:space="preserve"> </w:t>
            </w:r>
          </w:p>
          <w:p w:rsidR="00720DA0" w:rsidRPr="004C7572" w:rsidRDefault="00572931" w:rsidP="0057293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недвижимое имущество от 19 декабря  2008 года, серия 16-АБ № 017463;</w:t>
            </w:r>
          </w:p>
        </w:tc>
      </w:tr>
      <w:tr w:rsidR="003A7077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C820F1" w:rsidRDefault="003A707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Default="003A7077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3A7077" w:rsidRPr="002563C9" w:rsidRDefault="003A7077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4C7572" w:rsidRDefault="003A7077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обработки ткани -1 кабинет.</w:t>
            </w:r>
          </w:p>
          <w:p w:rsidR="003A7077" w:rsidRPr="004C7572" w:rsidRDefault="00B849D3" w:rsidP="00C768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манекен </w:t>
            </w:r>
            <w:r w:rsidR="003A7077" w:rsidRPr="004C7572">
              <w:rPr>
                <w:sz w:val="28"/>
                <w:szCs w:val="28"/>
              </w:rPr>
              <w:t xml:space="preserve">- 1 </w:t>
            </w:r>
            <w:proofErr w:type="spellStart"/>
            <w:proofErr w:type="gramStart"/>
            <w:r w:rsidR="003A7077" w:rsidRPr="004C7572">
              <w:rPr>
                <w:sz w:val="28"/>
                <w:szCs w:val="28"/>
              </w:rPr>
              <w:t>шт</w:t>
            </w:r>
            <w:proofErr w:type="spellEnd"/>
            <w:proofErr w:type="gramEnd"/>
            <w:r w:rsidR="003A7077" w:rsidRPr="004C7572">
              <w:rPr>
                <w:sz w:val="28"/>
                <w:szCs w:val="28"/>
              </w:rPr>
              <w:t xml:space="preserve">; </w:t>
            </w:r>
          </w:p>
          <w:p w:rsidR="003A7077" w:rsidRPr="004C7572" w:rsidRDefault="003A7077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книжка-1шт; </w:t>
            </w:r>
          </w:p>
          <w:p w:rsidR="003A7077" w:rsidRPr="004C7572" w:rsidRDefault="003A7077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оверлок-1шт;</w:t>
            </w:r>
          </w:p>
          <w:p w:rsidR="003A7077" w:rsidRPr="004C7572" w:rsidRDefault="003A7077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–1 шт.; </w:t>
            </w:r>
          </w:p>
          <w:p w:rsidR="003A7077" w:rsidRPr="004C7572" w:rsidRDefault="003A7077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1 шт.;</w:t>
            </w:r>
          </w:p>
          <w:p w:rsidR="003A7077" w:rsidRPr="004C7572" w:rsidRDefault="003A7077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:rsidR="003A7077" w:rsidRPr="004C7572" w:rsidRDefault="00B849D3" w:rsidP="00C768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парты ученические – 6 </w:t>
            </w:r>
            <w:r w:rsidR="003A7077" w:rsidRPr="004C7572">
              <w:rPr>
                <w:sz w:val="28"/>
                <w:szCs w:val="28"/>
              </w:rPr>
              <w:t>шт.;</w:t>
            </w:r>
          </w:p>
          <w:p w:rsidR="003A7077" w:rsidRPr="004C7572" w:rsidRDefault="00B849D3" w:rsidP="00C768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ученические стулья – </w:t>
            </w:r>
            <w:r w:rsidR="003A7077" w:rsidRPr="004C7572">
              <w:rPr>
                <w:sz w:val="28"/>
                <w:szCs w:val="28"/>
              </w:rPr>
              <w:t xml:space="preserve">6 шт.; </w:t>
            </w:r>
          </w:p>
          <w:p w:rsidR="003A7077" w:rsidRPr="004C7572" w:rsidRDefault="003A7077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2 шт.; </w:t>
            </w:r>
          </w:p>
          <w:p w:rsidR="003A7077" w:rsidRPr="004C7572" w:rsidRDefault="003A7077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2 шт.; </w:t>
            </w:r>
          </w:p>
          <w:p w:rsidR="003A7077" w:rsidRPr="004C7572" w:rsidRDefault="00B849D3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швейная машина-6</w:t>
            </w:r>
            <w:r w:rsidR="003A7077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3A7077"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="003A7077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3A7077" w:rsidRPr="004C75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гладильная доска-1 </w:t>
            </w:r>
            <w:proofErr w:type="spellStart"/>
            <w:r w:rsidR="003A7077"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3A7077"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A7077" w:rsidRPr="004C7572" w:rsidRDefault="009D5C04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Электрические плиты – </w:t>
            </w:r>
            <w:r w:rsidR="00B849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7077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3A7077"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="003A7077"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A7077" w:rsidRPr="004C7572" w:rsidRDefault="003A7077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электрический чайник – 1 </w:t>
            </w:r>
            <w:proofErr w:type="spellStart"/>
            <w:proofErr w:type="gram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A7077" w:rsidRPr="004C7572" w:rsidRDefault="003A7077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столы – 3 </w:t>
            </w:r>
            <w:proofErr w:type="spellStart"/>
            <w:proofErr w:type="gram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3A7077" w:rsidRDefault="003A7077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холодильник – 1 </w:t>
            </w:r>
            <w:proofErr w:type="spellStart"/>
            <w:proofErr w:type="gram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9D5C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микроволновая печь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–1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3A7077" w:rsidRPr="004C7572" w:rsidRDefault="009D5C04" w:rsidP="009D5C0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табурет -16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3A7077" w:rsidRPr="004C7572" w:rsidRDefault="003A7077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шкаф – 1 шт.;</w:t>
            </w:r>
          </w:p>
          <w:p w:rsidR="003A7077" w:rsidRPr="004C7572" w:rsidRDefault="003A7077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стул учителя-1шт; </w:t>
            </w:r>
          </w:p>
          <w:p w:rsidR="003A7077" w:rsidRPr="004C7572" w:rsidRDefault="003A7077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стол учительский-1шт.</w:t>
            </w:r>
          </w:p>
          <w:p w:rsidR="003A7077" w:rsidRPr="004C7572" w:rsidRDefault="003A7077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Мастерская по обработке металла  -1 кабинет.</w:t>
            </w:r>
          </w:p>
          <w:p w:rsidR="003A7077" w:rsidRPr="004C7572" w:rsidRDefault="003A7077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верстак слесарный ВС-У-СК-10 </w:t>
            </w:r>
            <w:proofErr w:type="spellStart"/>
            <w:proofErr w:type="gram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3A7077" w:rsidRPr="004C7572" w:rsidRDefault="003A7077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станок токарный </w:t>
            </w:r>
            <w:proofErr w:type="gram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инторезный-1шт.</w:t>
            </w:r>
          </w:p>
          <w:p w:rsidR="003A7077" w:rsidRPr="004C7572" w:rsidRDefault="003A7077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учительский стол – 1 шт.; </w:t>
            </w:r>
          </w:p>
          <w:p w:rsidR="003A7077" w:rsidRPr="004C7572" w:rsidRDefault="003A7077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учительский стул -1шт.;</w:t>
            </w:r>
          </w:p>
          <w:p w:rsidR="003A7077" w:rsidRPr="004C7572" w:rsidRDefault="003A7077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доска меловая – 1 шт.</w:t>
            </w:r>
          </w:p>
          <w:p w:rsidR="003A7077" w:rsidRPr="004C7572" w:rsidRDefault="003A7077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Мастерская по обработке  дерева – 1 кабинет.</w:t>
            </w:r>
          </w:p>
          <w:p w:rsidR="003A7077" w:rsidRPr="004C7572" w:rsidRDefault="003A7077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станок токарный деревообрабатывающий-1 </w:t>
            </w:r>
            <w:proofErr w:type="spellStart"/>
            <w:proofErr w:type="gram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3A7077" w:rsidRPr="004C7572" w:rsidRDefault="003A7077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верстак слесарный ВСт-У-СК-18 </w:t>
            </w:r>
            <w:proofErr w:type="spellStart"/>
            <w:proofErr w:type="gram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3A7077" w:rsidRPr="004C7572" w:rsidRDefault="003A7077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станок заточный-2 </w:t>
            </w:r>
            <w:proofErr w:type="spellStart"/>
            <w:proofErr w:type="gram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станок сверлильный настольный-2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3A7077" w:rsidRPr="004C7572" w:rsidRDefault="003A7077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станок фрезерный по дереву-1 </w:t>
            </w:r>
            <w:proofErr w:type="spellStart"/>
            <w:proofErr w:type="gram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3A7077" w:rsidRPr="004C7572" w:rsidRDefault="003A7077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станок сверлильно-фрезерный-1шт; </w:t>
            </w:r>
          </w:p>
          <w:p w:rsidR="003A7077" w:rsidRPr="004C7572" w:rsidRDefault="003A7077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станок вертикально-сверлильный-1шт.;</w:t>
            </w:r>
          </w:p>
          <w:p w:rsidR="003A7077" w:rsidRPr="004C7572" w:rsidRDefault="003A7077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учительский стол–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3A7077" w:rsidRPr="004C7572" w:rsidRDefault="003A7077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учительский стул -1шт.;</w:t>
            </w:r>
          </w:p>
          <w:p w:rsidR="003A7077" w:rsidRPr="004C7572" w:rsidRDefault="003A7077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доска меловая – 1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9D3" w:rsidRPr="007551DC" w:rsidRDefault="00B849D3" w:rsidP="00B849D3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42388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B849D3" w:rsidRDefault="00B849D3" w:rsidP="00B849D3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6</w:t>
            </w:r>
          </w:p>
          <w:p w:rsidR="003A7077" w:rsidRPr="004C7572" w:rsidRDefault="00B849D3" w:rsidP="00B849D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 w:rsidR="00436F07">
              <w:rPr>
                <w:rFonts w:ascii="Times New Roman" w:eastAsia="Times New Roman" w:hAnsi="Times New Roman" w:cs="Times New Roman"/>
                <w:sz w:val="28"/>
                <w:szCs w:val="28"/>
              </w:rPr>
              <w:t>ты № 3, 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4C7572" w:rsidRDefault="003A7077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  <w:p w:rsidR="003A7077" w:rsidRPr="004C7572" w:rsidRDefault="003A7077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</w:t>
            </w:r>
          </w:p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оперативного управления за муниципальным бюджетным </w:t>
            </w:r>
            <w:proofErr w:type="spellStart"/>
            <w:proofErr w:type="gram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-тельным</w:t>
            </w:r>
            <w:proofErr w:type="gram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«Старо-</w:t>
            </w:r>
            <w:proofErr w:type="spell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Абдуловская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09.03.2007 года № 0019, срок действия – бессрочный.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  <w:t xml:space="preserve"> </w:t>
            </w:r>
          </w:p>
          <w:p w:rsidR="003A7077" w:rsidRPr="004C7572" w:rsidRDefault="00572931" w:rsidP="0057293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государственной регистрации права на недвижимое имущество от 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 декабря  2008 года, серия 16-АБ № 017463;</w:t>
            </w:r>
          </w:p>
        </w:tc>
      </w:tr>
      <w:tr w:rsidR="003A7077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C820F1" w:rsidRDefault="003A707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Default="003A7077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3A7077" w:rsidRPr="002563C9" w:rsidRDefault="003A7077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4C7572" w:rsidRDefault="003A7077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ОБЖ -1кабинет.</w:t>
            </w:r>
          </w:p>
          <w:p w:rsidR="003A7077" w:rsidRPr="004C7572" w:rsidRDefault="003A7077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– 1 шт.; </w:t>
            </w:r>
          </w:p>
          <w:p w:rsidR="003A7077" w:rsidRPr="004C7572" w:rsidRDefault="003A7077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настенный экран - 1 шт.; </w:t>
            </w:r>
          </w:p>
          <w:p w:rsidR="003A7077" w:rsidRPr="004C7572" w:rsidRDefault="003A7077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:rsidR="003A7077" w:rsidRPr="004C7572" w:rsidRDefault="003A7077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1 шт.;</w:t>
            </w:r>
          </w:p>
          <w:p w:rsidR="003A7077" w:rsidRDefault="009D5C04" w:rsidP="00C768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парты ученические –</w:t>
            </w:r>
            <w:r w:rsidR="003A7077" w:rsidRPr="004C7572">
              <w:rPr>
                <w:sz w:val="28"/>
                <w:szCs w:val="28"/>
              </w:rPr>
              <w:t xml:space="preserve">5шт.; </w:t>
            </w:r>
          </w:p>
          <w:p w:rsidR="003A7077" w:rsidRPr="004C7572" w:rsidRDefault="003A7077" w:rsidP="00C768E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ученический-</w:t>
            </w:r>
            <w:r w:rsidR="009D5C04">
              <w:rPr>
                <w:sz w:val="28"/>
                <w:szCs w:val="28"/>
              </w:rPr>
              <w:t>10</w:t>
            </w:r>
            <w:r w:rsidRPr="004C7572">
              <w:rPr>
                <w:sz w:val="28"/>
                <w:szCs w:val="28"/>
              </w:rPr>
              <w:t>шт;</w:t>
            </w:r>
          </w:p>
          <w:p w:rsidR="003A7077" w:rsidRPr="004C7572" w:rsidRDefault="003A7077" w:rsidP="00C768EE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4 шт.; </w:t>
            </w:r>
          </w:p>
          <w:p w:rsidR="003A7077" w:rsidRPr="004C7572" w:rsidRDefault="003A7077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 2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04" w:rsidRPr="007551DC" w:rsidRDefault="009D5C04" w:rsidP="009D5C04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42388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9D5C04" w:rsidRDefault="009D5C04" w:rsidP="009D5C0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6</w:t>
            </w:r>
          </w:p>
          <w:p w:rsidR="003A7077" w:rsidRPr="004C7572" w:rsidRDefault="009D5C04" w:rsidP="009D5C0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 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4C7572" w:rsidRDefault="003A7077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</w:t>
            </w:r>
          </w:p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праве оперативного управления за муниципальным бюджетным </w:t>
            </w:r>
            <w:proofErr w:type="spellStart"/>
            <w:proofErr w:type="gram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-тельным</w:t>
            </w:r>
            <w:proofErr w:type="gram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«Старо-</w:t>
            </w:r>
            <w:proofErr w:type="spell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Абдуловская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09.03.2007 года № 0019, срок действия – бессрочный.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  <w:t xml:space="preserve"> </w:t>
            </w:r>
          </w:p>
          <w:p w:rsidR="003A7077" w:rsidRPr="004C7572" w:rsidRDefault="00572931" w:rsidP="0057293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недвижимое имущество от 19 декабря  2008 года, серия 16-АБ № 017463;</w:t>
            </w:r>
          </w:p>
        </w:tc>
      </w:tr>
      <w:tr w:rsidR="003A7077" w:rsidRPr="00C820F1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C820F1" w:rsidRDefault="003A707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Default="003A7077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образование.</w:t>
            </w:r>
          </w:p>
          <w:p w:rsidR="003A7077" w:rsidRPr="002563C9" w:rsidRDefault="003A7077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F58" w:rsidRPr="004C7572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 -1 кабинет, типовая спортивная площадка.</w:t>
            </w:r>
          </w:p>
          <w:p w:rsidR="00133F58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Лыжи-пластиковые-пара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133F58" w:rsidRPr="004C7572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палки лыжные-21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пара; ботинки лыжные-10 пар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33F58" w:rsidRPr="004C7572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футбольный-4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шт; баскетбольный мяч -10 шт.;</w:t>
            </w:r>
          </w:p>
          <w:p w:rsidR="00133F58" w:rsidRPr="004C7572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волейбольный – 4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133F58" w:rsidRPr="004C7572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щит баскетболь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-2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 мат гимнастический-1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шт; </w:t>
            </w:r>
          </w:p>
          <w:p w:rsidR="00133F58" w:rsidRPr="004C7572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сетка волейбольная-1шт; </w:t>
            </w:r>
          </w:p>
          <w:p w:rsidR="00133F58" w:rsidRPr="004C7572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конь гимнастически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переменной высоты-1шт; козел-1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шт; </w:t>
            </w:r>
          </w:p>
          <w:p w:rsidR="00133F58" w:rsidRPr="004C7572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канат -1шт; </w:t>
            </w:r>
          </w:p>
          <w:p w:rsidR="00133F58" w:rsidRPr="004C7572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скакалки-12 шт.; </w:t>
            </w:r>
          </w:p>
          <w:p w:rsidR="00133F58" w:rsidRPr="004C7572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обручи-6 шт.;</w:t>
            </w:r>
          </w:p>
          <w:p w:rsidR="00133F58" w:rsidRPr="004C7572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стойка баскетбольная для мячей-2шт; </w:t>
            </w:r>
          </w:p>
          <w:p w:rsidR="00133F58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копья метательные -5шт; </w:t>
            </w:r>
          </w:p>
          <w:p w:rsidR="00133F58" w:rsidRPr="004C7572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набивные мячи-5шт; </w:t>
            </w:r>
          </w:p>
          <w:p w:rsidR="00133F58" w:rsidRPr="004C7572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сетка заградительная-1шт;</w:t>
            </w:r>
          </w:p>
          <w:p w:rsidR="00133F58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мяч футбольный-1шт;</w:t>
            </w:r>
          </w:p>
          <w:p w:rsidR="003A7077" w:rsidRPr="004C7572" w:rsidRDefault="00133F58" w:rsidP="00133F5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ракетка бадминтона-4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гимнастическая-6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04" w:rsidRPr="007551DC" w:rsidRDefault="009D5C04" w:rsidP="009D5C04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42388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Республика Татарстан,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муниципальный район,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Абдулово</w:t>
            </w:r>
            <w:proofErr w:type="spellEnd"/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</w:p>
          <w:p w:rsidR="009D5C04" w:rsidRDefault="009D5C04" w:rsidP="009D5C04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 6</w:t>
            </w:r>
          </w:p>
          <w:p w:rsidR="003A7077" w:rsidRPr="004C7572" w:rsidRDefault="009D5C04" w:rsidP="009D5C0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4C7572" w:rsidRDefault="003A7077" w:rsidP="00C768E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</w:t>
            </w:r>
          </w:p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закреплении муниципального имущества </w:t>
            </w:r>
          </w:p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 праве оперативного управления за муниципальным бюджетным </w:t>
            </w:r>
            <w:proofErr w:type="spellStart"/>
            <w:proofErr w:type="gram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-тельным</w:t>
            </w:r>
            <w:proofErr w:type="gram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учреждением «Старо-</w:t>
            </w:r>
            <w:proofErr w:type="spellStart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Абдуловская</w:t>
            </w:r>
            <w:proofErr w:type="spellEnd"/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572931" w:rsidRPr="0034505D" w:rsidRDefault="00572931" w:rsidP="00572931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09.03.2007 года № 0019, срок действия – бессрочный.</w:t>
            </w: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</w:rPr>
              <w:t xml:space="preserve"> </w:t>
            </w:r>
          </w:p>
          <w:p w:rsidR="003A7077" w:rsidRPr="004C7572" w:rsidRDefault="00572931" w:rsidP="0057293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4505D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недвижимое имущество от 19 декабря  2008 года, серия 16-АБ № 017463;</w:t>
            </w:r>
          </w:p>
        </w:tc>
      </w:tr>
      <w:tr w:rsidR="003A7077" w:rsidRPr="00C820F1" w:rsidTr="00DB7E01">
        <w:trPr>
          <w:trHeight w:val="360"/>
          <w:tblCellSpacing w:w="5" w:type="nil"/>
        </w:trPr>
        <w:sdt>
          <w:sdtPr>
            <w:rPr>
              <w:rFonts w:ascii="Times New Roman" w:hAnsi="Times New Roman" w:cs="Times New Roman"/>
              <w:sz w:val="28"/>
              <w:szCs w:val="28"/>
            </w:rPr>
            <w:id w:val="535545265"/>
            <w:lock w:val="sdtContentLocked"/>
            <w:placeholder>
              <w:docPart w:val="2E0865395B5D498087B247A561C647C9"/>
            </w:placeholder>
          </w:sdtPr>
          <w:sdtEndPr>
            <w:rPr>
              <w:rFonts w:asciiTheme="minorHAnsi" w:hAnsiTheme="minorHAnsi" w:cstheme="minorBidi"/>
              <w:sz w:val="22"/>
              <w:szCs w:val="22"/>
            </w:rPr>
          </w:sdtEndPr>
          <w:sdtContent>
            <w:tc>
              <w:tcPr>
                <w:tcW w:w="72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A7077" w:rsidRDefault="003A7077" w:rsidP="004629BA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2.</w:t>
                </w:r>
              </w:p>
              <w:p w:rsidR="003A7077" w:rsidRPr="005823D6" w:rsidRDefault="003A7077" w:rsidP="005823D6"/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362640481"/>
            <w:lock w:val="sdtContentLocked"/>
            <w:placeholder>
              <w:docPart w:val="2E0865395B5D498087B247A561C647C9"/>
            </w:placeholder>
          </w:sdtPr>
          <w:sdtEndPr/>
          <w:sdtContent>
            <w:tc>
              <w:tcPr>
                <w:tcW w:w="324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A7077" w:rsidRDefault="003A7077" w:rsidP="004629BA">
                <w:pPr>
                  <w:spacing w:after="0" w:line="240" w:lineRule="auto"/>
                </w:pPr>
                <w:r w:rsidRPr="00FA3135">
                  <w:rPr>
                    <w:rFonts w:ascii="Times New Roman" w:hAnsi="Times New Roman" w:cs="Times New Roman"/>
                    <w:sz w:val="28"/>
                    <w:szCs w:val="28"/>
                  </w:rPr>
                  <w:t>Вид образования, уровень образования, профессия,      специальность,    подвид  дополнительного образования</w:t>
                </w:r>
              </w:p>
            </w:tc>
          </w:sdtContent>
        </w:sdt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C820F1" w:rsidRDefault="003A707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C820F1" w:rsidRDefault="003A707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C820F1" w:rsidRDefault="003A707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C820F1" w:rsidRDefault="003A707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077" w:rsidRPr="00C820F1" w:rsidTr="00DB7E01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C820F1" w:rsidRDefault="003A707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74909405"/>
            <w:lock w:val="sdtContentLocked"/>
            <w:placeholder>
              <w:docPart w:val="2E0865395B5D498087B247A561C647C9"/>
            </w:placeholder>
          </w:sdtPr>
          <w:sdtEndPr/>
          <w:sdtContent>
            <w:tc>
              <w:tcPr>
                <w:tcW w:w="324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A7077" w:rsidRPr="00FA3135" w:rsidRDefault="003A7077" w:rsidP="004629BA">
                <w:pPr>
                  <w:spacing w:after="0" w:line="240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Предметы, курсы, дисциплины (модули):</w:t>
                </w:r>
              </w:p>
            </w:tc>
          </w:sdtContent>
        </w:sdt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C820F1" w:rsidRDefault="003A707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C820F1" w:rsidRDefault="003A707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C820F1" w:rsidRDefault="003A707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077" w:rsidRPr="00C820F1" w:rsidRDefault="003A707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0F1" w:rsidRPr="00C820F1" w:rsidRDefault="00C820F1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0"/>
        <w:gridCol w:w="530"/>
        <w:gridCol w:w="331"/>
        <w:gridCol w:w="1559"/>
        <w:gridCol w:w="108"/>
        <w:gridCol w:w="388"/>
        <w:gridCol w:w="496"/>
        <w:gridCol w:w="425"/>
        <w:gridCol w:w="3620"/>
        <w:gridCol w:w="4929"/>
      </w:tblGrid>
      <w:tr w:rsidR="005823D6" w:rsidRPr="00FB20F7" w:rsidTr="000E35CC">
        <w:trPr>
          <w:gridAfter w:val="2"/>
          <w:wAfter w:w="8549" w:type="dxa"/>
        </w:trPr>
        <w:sdt>
          <w:sdtPr>
            <w:rPr>
              <w:rFonts w:ascii="Times New Roman" w:hAnsi="Times New Roman" w:cs="Times New Roman"/>
              <w:sz w:val="28"/>
              <w:szCs w:val="28"/>
            </w:rPr>
            <w:id w:val="-1394190075"/>
            <w:lock w:val="contentLocked"/>
            <w:placeholder>
              <w:docPart w:val="C0CE66CE976E46B2BDEF482251770A48"/>
            </w:placeholder>
          </w:sdtPr>
          <w:sdtEndPr/>
          <w:sdtContent>
            <w:tc>
              <w:tcPr>
                <w:tcW w:w="2400" w:type="dxa"/>
              </w:tcPr>
              <w:p w:rsidR="005823D6" w:rsidRPr="00FB20F7" w:rsidRDefault="005823D6" w:rsidP="000E35CC">
                <w:pPr>
                  <w:pStyle w:val="ConsPlusNonformat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B20F7">
                  <w:rPr>
                    <w:rFonts w:ascii="Times New Roman" w:hAnsi="Times New Roman" w:cs="Times New Roman"/>
                    <w:sz w:val="28"/>
                    <w:szCs w:val="28"/>
                  </w:rPr>
                  <w:t>Дата заполнения "</w:t>
                </w:r>
              </w:p>
            </w:tc>
          </w:sdtContent>
        </w:sdt>
        <w:tc>
          <w:tcPr>
            <w:tcW w:w="530" w:type="dxa"/>
            <w:tcBorders>
              <w:bottom w:val="single" w:sz="4" w:space="0" w:color="auto"/>
            </w:tcBorders>
          </w:tcPr>
          <w:p w:rsidR="005823D6" w:rsidRPr="00FB20F7" w:rsidRDefault="00436F07" w:rsidP="000E35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2040165883"/>
            <w:lock w:val="contentLocked"/>
            <w:placeholder>
              <w:docPart w:val="C0CE66CE976E46B2BDEF482251770A48"/>
            </w:placeholder>
          </w:sdtPr>
          <w:sdtEndPr/>
          <w:sdtContent>
            <w:tc>
              <w:tcPr>
                <w:tcW w:w="331" w:type="dxa"/>
              </w:tcPr>
              <w:p w:rsidR="005823D6" w:rsidRPr="00FB20F7" w:rsidRDefault="005823D6" w:rsidP="000E35CC">
                <w:pPr>
                  <w:pStyle w:val="ConsPlusNonformat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B20F7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" </w:t>
                </w:r>
              </w:p>
            </w:tc>
          </w:sdtContent>
        </w:sdt>
        <w:tc>
          <w:tcPr>
            <w:tcW w:w="1559" w:type="dxa"/>
            <w:tcBorders>
              <w:bottom w:val="single" w:sz="4" w:space="0" w:color="auto"/>
            </w:tcBorders>
          </w:tcPr>
          <w:p w:rsidR="005823D6" w:rsidRPr="00FB20F7" w:rsidRDefault="00436F07" w:rsidP="000E35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="008958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" w:type="dxa"/>
            <w:gridSpan w:val="2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822226320"/>
              <w:lock w:val="contentLocked"/>
              <w:placeholder>
                <w:docPart w:val="C0CE66CE976E46B2BDEF482251770A48"/>
              </w:placeholder>
            </w:sdtPr>
            <w:sdtEndPr/>
            <w:sdtContent>
              <w:p w:rsidR="005823D6" w:rsidRPr="00FB20F7" w:rsidRDefault="005823D6" w:rsidP="000E35CC">
                <w:pPr>
                  <w:pStyle w:val="ConsPlusNonformat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B20F7">
                  <w:rPr>
                    <w:rFonts w:ascii="Times New Roman" w:hAnsi="Times New Roman" w:cs="Times New Roman"/>
                    <w:sz w:val="28"/>
                    <w:szCs w:val="28"/>
                  </w:rPr>
                  <w:t>20</w:t>
                </w:r>
              </w:p>
            </w:sdtContent>
          </w:sdt>
        </w:tc>
        <w:tc>
          <w:tcPr>
            <w:tcW w:w="496" w:type="dxa"/>
            <w:tcBorders>
              <w:bottom w:val="single" w:sz="4" w:space="0" w:color="auto"/>
            </w:tcBorders>
          </w:tcPr>
          <w:p w:rsidR="005823D6" w:rsidRPr="007C5F01" w:rsidRDefault="00436F07" w:rsidP="000E35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060637754"/>
            <w:lock w:val="contentLocked"/>
            <w:placeholder>
              <w:docPart w:val="C0CE66CE976E46B2BDEF482251770A48"/>
            </w:placeholder>
          </w:sdtPr>
          <w:sdtEndPr/>
          <w:sdtContent>
            <w:tc>
              <w:tcPr>
                <w:tcW w:w="425" w:type="dxa"/>
              </w:tcPr>
              <w:p w:rsidR="005823D6" w:rsidRPr="00FB20F7" w:rsidRDefault="005823D6" w:rsidP="000E35CC">
                <w:pPr>
                  <w:pStyle w:val="ConsPlusNonformat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B20F7">
                  <w:rPr>
                    <w:rFonts w:ascii="Times New Roman" w:hAnsi="Times New Roman" w:cs="Times New Roman"/>
                    <w:sz w:val="28"/>
                    <w:szCs w:val="28"/>
                  </w:rPr>
                  <w:t>г.</w:t>
                </w:r>
              </w:p>
            </w:tc>
          </w:sdtContent>
        </w:sdt>
      </w:tr>
      <w:tr w:rsidR="005823D6" w:rsidTr="000E35CC">
        <w:tc>
          <w:tcPr>
            <w:tcW w:w="4928" w:type="dxa"/>
            <w:gridSpan w:val="5"/>
            <w:tcBorders>
              <w:bottom w:val="single" w:sz="4" w:space="0" w:color="auto"/>
            </w:tcBorders>
          </w:tcPr>
          <w:p w:rsidR="005823D6" w:rsidRDefault="00875E77" w:rsidP="000E35CC">
            <w:pPr>
              <w:pStyle w:val="ConsPlusNonformat"/>
              <w:tabs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8958D2">
              <w:rPr>
                <w:rFonts w:ascii="Times New Roman" w:hAnsi="Times New Roman" w:cs="Times New Roman"/>
                <w:sz w:val="28"/>
                <w:szCs w:val="28"/>
              </w:rPr>
              <w:t>МБОУ «Старо-Абдуловская СОШ»  Ту</w:t>
            </w:r>
            <w:r w:rsidR="00035855">
              <w:rPr>
                <w:rFonts w:ascii="Times New Roman" w:hAnsi="Times New Roman" w:cs="Times New Roman"/>
                <w:sz w:val="28"/>
                <w:szCs w:val="28"/>
              </w:rPr>
              <w:t>каевского муниципального района РТ</w:t>
            </w:r>
          </w:p>
        </w:tc>
        <w:tc>
          <w:tcPr>
            <w:tcW w:w="4929" w:type="dxa"/>
            <w:gridSpan w:val="4"/>
            <w:tcBorders>
              <w:bottom w:val="single" w:sz="4" w:space="0" w:color="auto"/>
            </w:tcBorders>
          </w:tcPr>
          <w:p w:rsidR="005823D6" w:rsidRDefault="005823D6" w:rsidP="000E35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4929" w:type="dxa"/>
            <w:tcBorders>
              <w:bottom w:val="single" w:sz="4" w:space="0" w:color="auto"/>
            </w:tcBorders>
          </w:tcPr>
          <w:p w:rsidR="001A639F" w:rsidRDefault="001A639F" w:rsidP="000E35C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3D6" w:rsidRDefault="008958D2" w:rsidP="000E35C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Ямалтдинов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Касимович</w:t>
            </w:r>
            <w:proofErr w:type="spellEnd"/>
          </w:p>
        </w:tc>
      </w:tr>
      <w:tr w:rsidR="005823D6" w:rsidTr="000E35CC">
        <w:tc>
          <w:tcPr>
            <w:tcW w:w="4928" w:type="dxa"/>
            <w:gridSpan w:val="5"/>
            <w:tcBorders>
              <w:top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18"/>
                <w:szCs w:val="18"/>
              </w:rPr>
              <w:id w:val="1701520133"/>
              <w:lock w:val="contentLocked"/>
              <w:placeholder>
                <w:docPart w:val="C0CE66CE976E46B2BDEF482251770A48"/>
              </w:placeholder>
            </w:sdtPr>
            <w:sdtEndPr/>
            <w:sdtContent>
              <w:p w:rsidR="005823D6" w:rsidRDefault="005823D6" w:rsidP="000E35CC">
                <w:pPr>
                  <w:pStyle w:val="ConsPlusNonformat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должность</w:t>
                </w:r>
              </w:p>
              <w:p w:rsidR="005823D6" w:rsidRDefault="005823D6" w:rsidP="000E35CC">
                <w:pPr>
                  <w:pStyle w:val="ConsPlusNonformat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руководителя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соискателя </w:t>
                </w: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лицензиата</w:t>
                </w:r>
              </w:p>
            </w:sdtContent>
          </w:sdt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738331764"/>
            <w:lock w:val="contentLocked"/>
            <w:placeholder>
              <w:docPart w:val="C0CE66CE976E46B2BDEF482251770A48"/>
            </w:placeholder>
          </w:sdtPr>
          <w:sdtEndPr/>
          <w:sdtContent>
            <w:tc>
              <w:tcPr>
                <w:tcW w:w="4929" w:type="dxa"/>
                <w:gridSpan w:val="4"/>
                <w:tcBorders>
                  <w:top w:val="single" w:sz="4" w:space="0" w:color="auto"/>
                </w:tcBorders>
              </w:tcPr>
              <w:p w:rsidR="005823D6" w:rsidRDefault="005823D6" w:rsidP="000E35CC">
                <w:pPr>
                  <w:pStyle w:val="ConsPlusNonformat"/>
                  <w:tabs>
                    <w:tab w:val="left" w:pos="315"/>
                    <w:tab w:val="center" w:pos="2320"/>
                  </w:tabs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ab/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ab/>
                  <w:t>п</w:t>
                </w: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одпись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руководителя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соискателя </w:t>
                </w: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лицензиата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95780263"/>
            <w:lock w:val="contentLocked"/>
            <w:placeholder>
              <w:docPart w:val="C0CE66CE976E46B2BDEF482251770A48"/>
            </w:placeholder>
          </w:sdtPr>
          <w:sdtEndPr/>
          <w:sdtContent>
            <w:tc>
              <w:tcPr>
                <w:tcW w:w="4929" w:type="dxa"/>
                <w:tcBorders>
                  <w:top w:val="single" w:sz="4" w:space="0" w:color="auto"/>
                </w:tcBorders>
              </w:tcPr>
              <w:p w:rsidR="005823D6" w:rsidRDefault="005823D6" w:rsidP="000E35CC">
                <w:pPr>
                  <w:pStyle w:val="ConsPlusNonformat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фамилия, имя, отчество </w:t>
                </w:r>
              </w:p>
              <w:p w:rsidR="005823D6" w:rsidRDefault="005823D6" w:rsidP="000E35CC">
                <w:pPr>
                  <w:pStyle w:val="ConsPlusNonformat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руководителя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соискателя </w:t>
                </w: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лицензиата</w:t>
                </w:r>
              </w:p>
            </w:tc>
          </w:sdtContent>
        </w:sdt>
      </w:tr>
    </w:tbl>
    <w:p w:rsidR="004E202A" w:rsidRDefault="00C820F1" w:rsidP="00CE2202">
      <w:pPr>
        <w:pStyle w:val="ConsPlusNonformat"/>
      </w:pPr>
      <w:r w:rsidRPr="00F5220B">
        <w:rPr>
          <w:rFonts w:ascii="Times New Roman" w:hAnsi="Times New Roman" w:cs="Times New Roman"/>
          <w:sz w:val="28"/>
          <w:szCs w:val="28"/>
        </w:rPr>
        <w:t xml:space="preserve">    М.П.</w:t>
      </w:r>
    </w:p>
    <w:sectPr w:rsidR="004E202A" w:rsidSect="001A639F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7049"/>
    <w:multiLevelType w:val="hybridMultilevel"/>
    <w:tmpl w:val="269EEDF0"/>
    <w:lvl w:ilvl="0" w:tplc="1548F178">
      <w:start w:val="1"/>
      <w:numFmt w:val="bullet"/>
      <w:lvlText w:val="№"/>
      <w:lvlJc w:val="left"/>
    </w:lvl>
    <w:lvl w:ilvl="1" w:tplc="4B8475E4">
      <w:start w:val="1"/>
      <w:numFmt w:val="decimal"/>
      <w:lvlText w:val="%2."/>
      <w:lvlJc w:val="left"/>
    </w:lvl>
    <w:lvl w:ilvl="2" w:tplc="3AE23910">
      <w:start w:val="1"/>
      <w:numFmt w:val="decimal"/>
      <w:lvlText w:val="%3"/>
      <w:lvlJc w:val="left"/>
    </w:lvl>
    <w:lvl w:ilvl="3" w:tplc="947C054C">
      <w:numFmt w:val="decimal"/>
      <w:lvlText w:val=""/>
      <w:lvlJc w:val="left"/>
    </w:lvl>
    <w:lvl w:ilvl="4" w:tplc="8CF65832">
      <w:numFmt w:val="decimal"/>
      <w:lvlText w:val=""/>
      <w:lvlJc w:val="left"/>
    </w:lvl>
    <w:lvl w:ilvl="5" w:tplc="EEE20F72">
      <w:numFmt w:val="decimal"/>
      <w:lvlText w:val=""/>
      <w:lvlJc w:val="left"/>
    </w:lvl>
    <w:lvl w:ilvl="6" w:tplc="FC24AD88">
      <w:numFmt w:val="decimal"/>
      <w:lvlText w:val=""/>
      <w:lvlJc w:val="left"/>
    </w:lvl>
    <w:lvl w:ilvl="7" w:tplc="DEEEEB48">
      <w:numFmt w:val="decimal"/>
      <w:lvlText w:val=""/>
      <w:lvlJc w:val="left"/>
    </w:lvl>
    <w:lvl w:ilvl="8" w:tplc="B5E45C1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FD3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67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4EC3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855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609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72C"/>
    <w:rsid w:val="000578AB"/>
    <w:rsid w:val="00057BF9"/>
    <w:rsid w:val="00060095"/>
    <w:rsid w:val="000601DB"/>
    <w:rsid w:val="00060450"/>
    <w:rsid w:val="00060960"/>
    <w:rsid w:val="00060B5B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5E9C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5CC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79C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3F58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6D2E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306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4D1C"/>
    <w:rsid w:val="001A50ED"/>
    <w:rsid w:val="001A5185"/>
    <w:rsid w:val="001A527A"/>
    <w:rsid w:val="001A533F"/>
    <w:rsid w:val="001A56DE"/>
    <w:rsid w:val="001A6176"/>
    <w:rsid w:val="001A639F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6BFA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3C9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281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659D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3FC9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31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D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05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95F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077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A1F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CC7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5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8E5"/>
    <w:rsid w:val="00435C2F"/>
    <w:rsid w:val="00435DF6"/>
    <w:rsid w:val="00436779"/>
    <w:rsid w:val="00436A1D"/>
    <w:rsid w:val="00436C54"/>
    <w:rsid w:val="00436CB1"/>
    <w:rsid w:val="00436F07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9BA"/>
    <w:rsid w:val="00462BD9"/>
    <w:rsid w:val="00462D6F"/>
    <w:rsid w:val="00462DBB"/>
    <w:rsid w:val="0046300A"/>
    <w:rsid w:val="004635A5"/>
    <w:rsid w:val="00463C0D"/>
    <w:rsid w:val="00463D7A"/>
    <w:rsid w:val="00463DB3"/>
    <w:rsid w:val="0046475C"/>
    <w:rsid w:val="00464B01"/>
    <w:rsid w:val="00464FE1"/>
    <w:rsid w:val="00465057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B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4C2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931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3D6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3FD3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552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3E12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6CC4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2D1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3BF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0DA0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5F01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C98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5C1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77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40C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8D2"/>
    <w:rsid w:val="00895D00"/>
    <w:rsid w:val="00895D9A"/>
    <w:rsid w:val="00895EBD"/>
    <w:rsid w:val="008962A4"/>
    <w:rsid w:val="00896723"/>
    <w:rsid w:val="00896A0E"/>
    <w:rsid w:val="00896B33"/>
    <w:rsid w:val="008975E8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06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84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0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0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5007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49E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C04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10E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0C2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CA6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266"/>
    <w:rsid w:val="00AD678A"/>
    <w:rsid w:val="00AD6917"/>
    <w:rsid w:val="00AD6D19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E1C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2F9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9D3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079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68EE"/>
    <w:rsid w:val="00C76C6F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20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E0D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5AA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B7E01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547B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7DE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668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0B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57C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0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1B10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5823D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A3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3FD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3FD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3450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5823D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A3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3FD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3FD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345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2%20%20&#1087;&#1077;&#1088;&#1077;&#1086;&#1092;.&#1083;&#1080;&#1094;&#1077;&#1085;&#1079;&#1080;&#1080;\1425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26AAF50D1994902815EF44522F86E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876C65-ED77-4FCE-92FE-7700AFE48ACC}"/>
      </w:docPartPr>
      <w:docPartBody>
        <w:p w:rsidR="00F57BA6" w:rsidRDefault="0006334C">
          <w:pPr>
            <w:pStyle w:val="626AAF50D1994902815EF44522F86E39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C0CE66CE976E46B2BDEF482251770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DE0665-0098-456A-93BA-699B09D37F9C}"/>
      </w:docPartPr>
      <w:docPartBody>
        <w:p w:rsidR="00F57BA6" w:rsidRDefault="0006334C">
          <w:pPr>
            <w:pStyle w:val="C0CE66CE976E46B2BDEF482251770A48"/>
          </w:pPr>
          <w:r w:rsidRPr="00670332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B36204EB57488D956A560D4DBD06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44B23C-72FA-413D-9FF3-B2DAC842EF93}"/>
      </w:docPartPr>
      <w:docPartBody>
        <w:p w:rsidR="00F57BA6" w:rsidRDefault="0006334C" w:rsidP="0006334C">
          <w:pPr>
            <w:pStyle w:val="70B36204EB57488D956A560D4DBD067C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14C54926573C4125A35BFE337681E8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36BD90-E78E-4F0E-BFF1-8B4A8DEE6141}"/>
      </w:docPartPr>
      <w:docPartBody>
        <w:p w:rsidR="00F57BA6" w:rsidRDefault="0006334C" w:rsidP="0006334C">
          <w:pPr>
            <w:pStyle w:val="14C54926573C4125A35BFE337681E813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84FCFCB984DC4B6D9126C21F255A49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E9CB21-04D8-465E-8C91-2F6D7C6DD011}"/>
      </w:docPartPr>
      <w:docPartBody>
        <w:p w:rsidR="00F57BA6" w:rsidRDefault="0006334C" w:rsidP="0006334C">
          <w:pPr>
            <w:pStyle w:val="84FCFCB984DC4B6D9126C21F255A4957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0865395B5D498087B247A561C647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9088A5-A3E7-4F31-9D85-E084FC95B337}"/>
      </w:docPartPr>
      <w:docPartBody>
        <w:p w:rsidR="00ED4C25" w:rsidRDefault="004B1888" w:rsidP="004B1888">
          <w:pPr>
            <w:pStyle w:val="2E0865395B5D498087B247A561C647C9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4BB48B081FC64FAA95BD3DDA80D42F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E3D74-FA12-4ADE-B578-0183431DA99A}"/>
      </w:docPartPr>
      <w:docPartBody>
        <w:p w:rsidR="002326AB" w:rsidRDefault="006914E0" w:rsidP="006914E0">
          <w:pPr>
            <w:pStyle w:val="4BB48B081FC64FAA95BD3DDA80D42F05"/>
          </w:pPr>
          <w:r w:rsidRPr="00EC04CA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334C"/>
    <w:rsid w:val="0006334C"/>
    <w:rsid w:val="002326AB"/>
    <w:rsid w:val="004B1888"/>
    <w:rsid w:val="006819D5"/>
    <w:rsid w:val="006914E0"/>
    <w:rsid w:val="008D350A"/>
    <w:rsid w:val="009E09CC"/>
    <w:rsid w:val="00A35FB9"/>
    <w:rsid w:val="00A477D1"/>
    <w:rsid w:val="00BD218E"/>
    <w:rsid w:val="00D762BD"/>
    <w:rsid w:val="00ED4C25"/>
    <w:rsid w:val="00EE418F"/>
    <w:rsid w:val="00F5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914E0"/>
    <w:rPr>
      <w:color w:val="808080"/>
    </w:rPr>
  </w:style>
  <w:style w:type="paragraph" w:customStyle="1" w:styleId="626AAF50D1994902815EF44522F86E39">
    <w:name w:val="626AAF50D1994902815EF44522F86E39"/>
    <w:rsid w:val="00F57BA6"/>
  </w:style>
  <w:style w:type="paragraph" w:customStyle="1" w:styleId="C0CE66CE976E46B2BDEF482251770A48">
    <w:name w:val="C0CE66CE976E46B2BDEF482251770A48"/>
    <w:rsid w:val="00F57BA6"/>
  </w:style>
  <w:style w:type="paragraph" w:customStyle="1" w:styleId="70B36204EB57488D956A560D4DBD067C">
    <w:name w:val="70B36204EB57488D956A560D4DBD067C"/>
    <w:rsid w:val="0006334C"/>
  </w:style>
  <w:style w:type="paragraph" w:customStyle="1" w:styleId="14C54926573C4125A35BFE337681E813">
    <w:name w:val="14C54926573C4125A35BFE337681E813"/>
    <w:rsid w:val="0006334C"/>
  </w:style>
  <w:style w:type="paragraph" w:customStyle="1" w:styleId="84FCFCB984DC4B6D9126C21F255A4957">
    <w:name w:val="84FCFCB984DC4B6D9126C21F255A4957"/>
    <w:rsid w:val="0006334C"/>
  </w:style>
  <w:style w:type="paragraph" w:customStyle="1" w:styleId="60E7D7C977CF491B9D72D0CD05BEB536">
    <w:name w:val="60E7D7C977CF491B9D72D0CD05BEB536"/>
    <w:rsid w:val="0006334C"/>
  </w:style>
  <w:style w:type="paragraph" w:customStyle="1" w:styleId="B0E3C1A7FECC4C7DBD7F7503DD923BDB">
    <w:name w:val="B0E3C1A7FECC4C7DBD7F7503DD923BDB"/>
    <w:rsid w:val="0006334C"/>
  </w:style>
  <w:style w:type="paragraph" w:customStyle="1" w:styleId="E20F67C5126C49E8A8B26E2614715438">
    <w:name w:val="E20F67C5126C49E8A8B26E2614715438"/>
    <w:rsid w:val="00F57BA6"/>
  </w:style>
  <w:style w:type="paragraph" w:customStyle="1" w:styleId="E8EF3E29C91A48B2B0FD8418CF154642">
    <w:name w:val="E8EF3E29C91A48B2B0FD8418CF154642"/>
    <w:rsid w:val="00BD218E"/>
  </w:style>
  <w:style w:type="paragraph" w:customStyle="1" w:styleId="6E33E6DD29124A8CAC44075D4867D57A">
    <w:name w:val="6E33E6DD29124A8CAC44075D4867D57A"/>
    <w:rsid w:val="006819D5"/>
  </w:style>
  <w:style w:type="paragraph" w:customStyle="1" w:styleId="0DFC21B7570F4648A462894DB44039E8">
    <w:name w:val="0DFC21B7570F4648A462894DB44039E8"/>
    <w:rsid w:val="006819D5"/>
  </w:style>
  <w:style w:type="paragraph" w:customStyle="1" w:styleId="A6D9EDFDB1FC4575A0B3F8E0E2003B90">
    <w:name w:val="A6D9EDFDB1FC4575A0B3F8E0E2003B90"/>
    <w:rsid w:val="004B1888"/>
  </w:style>
  <w:style w:type="paragraph" w:customStyle="1" w:styleId="9675597EB38740708178FAE6D773D9E2">
    <w:name w:val="9675597EB38740708178FAE6D773D9E2"/>
    <w:rsid w:val="004B1888"/>
  </w:style>
  <w:style w:type="paragraph" w:customStyle="1" w:styleId="2D31F7BCFCD347CAA13F7D3398867902">
    <w:name w:val="2D31F7BCFCD347CAA13F7D3398867902"/>
    <w:rsid w:val="004B1888"/>
  </w:style>
  <w:style w:type="paragraph" w:customStyle="1" w:styleId="7810AD4B10394D71B5B1AF1866E16CD7">
    <w:name w:val="7810AD4B10394D71B5B1AF1866E16CD7"/>
    <w:rsid w:val="004B1888"/>
  </w:style>
  <w:style w:type="paragraph" w:customStyle="1" w:styleId="C21CF3A14E054049832401D34660111F">
    <w:name w:val="C21CF3A14E054049832401D34660111F"/>
    <w:rsid w:val="004B1888"/>
  </w:style>
  <w:style w:type="paragraph" w:customStyle="1" w:styleId="0EB418779DDA4D7E955D58EF51BD0CFD">
    <w:name w:val="0EB418779DDA4D7E955D58EF51BD0CFD"/>
    <w:rsid w:val="004B1888"/>
  </w:style>
  <w:style w:type="paragraph" w:customStyle="1" w:styleId="419A99BC40694628AE69903F6A08F94F">
    <w:name w:val="419A99BC40694628AE69903F6A08F94F"/>
    <w:rsid w:val="004B1888"/>
  </w:style>
  <w:style w:type="paragraph" w:customStyle="1" w:styleId="1321579BF5DA459D83463AEF95A5CA3E">
    <w:name w:val="1321579BF5DA459D83463AEF95A5CA3E"/>
    <w:rsid w:val="004B1888"/>
  </w:style>
  <w:style w:type="paragraph" w:customStyle="1" w:styleId="EC488E76542E401D99EDDBEF670188CB">
    <w:name w:val="EC488E76542E401D99EDDBEF670188CB"/>
    <w:rsid w:val="004B1888"/>
  </w:style>
  <w:style w:type="paragraph" w:customStyle="1" w:styleId="E245F39848F643A7AEF7DB112623C924">
    <w:name w:val="E245F39848F643A7AEF7DB112623C924"/>
    <w:rsid w:val="004B1888"/>
  </w:style>
  <w:style w:type="paragraph" w:customStyle="1" w:styleId="3A7CFF3697114053A58EF1F0C529E875">
    <w:name w:val="3A7CFF3697114053A58EF1F0C529E875"/>
    <w:rsid w:val="004B1888"/>
  </w:style>
  <w:style w:type="paragraph" w:customStyle="1" w:styleId="D19B627587944D5CA2330E30BDDE65DA">
    <w:name w:val="D19B627587944D5CA2330E30BDDE65DA"/>
    <w:rsid w:val="004B1888"/>
  </w:style>
  <w:style w:type="paragraph" w:customStyle="1" w:styleId="E00A1D5F845C4AAEAC1C8D1AC151B3F3">
    <w:name w:val="E00A1D5F845C4AAEAC1C8D1AC151B3F3"/>
    <w:rsid w:val="004B1888"/>
  </w:style>
  <w:style w:type="paragraph" w:customStyle="1" w:styleId="FD46997265124E729E8685FC8F610EB4">
    <w:name w:val="FD46997265124E729E8685FC8F610EB4"/>
    <w:rsid w:val="004B1888"/>
  </w:style>
  <w:style w:type="paragraph" w:customStyle="1" w:styleId="E258CE4ED0CC457C9A3451837E71B98E">
    <w:name w:val="E258CE4ED0CC457C9A3451837E71B98E"/>
    <w:rsid w:val="004B1888"/>
  </w:style>
  <w:style w:type="paragraph" w:customStyle="1" w:styleId="78617C7DCF6E429F8440523D61C4DBA7">
    <w:name w:val="78617C7DCF6E429F8440523D61C4DBA7"/>
    <w:rsid w:val="004B1888"/>
  </w:style>
  <w:style w:type="paragraph" w:customStyle="1" w:styleId="5BE9CD7208E84AF8893855068405EA2C">
    <w:name w:val="5BE9CD7208E84AF8893855068405EA2C"/>
    <w:rsid w:val="004B1888"/>
  </w:style>
  <w:style w:type="paragraph" w:customStyle="1" w:styleId="74997928D10348B297A31315586621CB">
    <w:name w:val="74997928D10348B297A31315586621CB"/>
    <w:rsid w:val="004B1888"/>
  </w:style>
  <w:style w:type="paragraph" w:customStyle="1" w:styleId="F57FE2CEF9964C27BF87D8DDBDB7990E">
    <w:name w:val="F57FE2CEF9964C27BF87D8DDBDB7990E"/>
    <w:rsid w:val="004B1888"/>
  </w:style>
  <w:style w:type="paragraph" w:customStyle="1" w:styleId="DA7F0CFA9F7544A385A3F7431C98AB86">
    <w:name w:val="DA7F0CFA9F7544A385A3F7431C98AB86"/>
    <w:rsid w:val="004B1888"/>
  </w:style>
  <w:style w:type="paragraph" w:customStyle="1" w:styleId="83CEE040BB3D4ADEA2E9626F8636FE1D">
    <w:name w:val="83CEE040BB3D4ADEA2E9626F8636FE1D"/>
    <w:rsid w:val="004B1888"/>
  </w:style>
  <w:style w:type="paragraph" w:customStyle="1" w:styleId="28D82A47C8C34C179AE378B2B2613FF2">
    <w:name w:val="28D82A47C8C34C179AE378B2B2613FF2"/>
    <w:rsid w:val="004B1888"/>
  </w:style>
  <w:style w:type="paragraph" w:customStyle="1" w:styleId="28B3C0517D6E4B638CACA378D2D1E848">
    <w:name w:val="28B3C0517D6E4B638CACA378D2D1E848"/>
    <w:rsid w:val="004B1888"/>
  </w:style>
  <w:style w:type="paragraph" w:customStyle="1" w:styleId="48489A9C592D4EFA88F2185B6652E6CD">
    <w:name w:val="48489A9C592D4EFA88F2185B6652E6CD"/>
    <w:rsid w:val="004B1888"/>
  </w:style>
  <w:style w:type="paragraph" w:customStyle="1" w:styleId="117211DBEE1E408C933EBFC85FECC117">
    <w:name w:val="117211DBEE1E408C933EBFC85FECC117"/>
    <w:rsid w:val="004B1888"/>
  </w:style>
  <w:style w:type="paragraph" w:customStyle="1" w:styleId="0E5FFBD8CB3343818A25210A6B596597">
    <w:name w:val="0E5FFBD8CB3343818A25210A6B596597"/>
    <w:rsid w:val="004B1888"/>
  </w:style>
  <w:style w:type="paragraph" w:customStyle="1" w:styleId="C004D67321B947D8B57DAADFF11FE78F">
    <w:name w:val="C004D67321B947D8B57DAADFF11FE78F"/>
    <w:rsid w:val="004B1888"/>
  </w:style>
  <w:style w:type="paragraph" w:customStyle="1" w:styleId="53431EBAB278420C96D58ED39B72B027">
    <w:name w:val="53431EBAB278420C96D58ED39B72B027"/>
    <w:rsid w:val="004B1888"/>
  </w:style>
  <w:style w:type="paragraph" w:customStyle="1" w:styleId="2E0865395B5D498087B247A561C647C9">
    <w:name w:val="2E0865395B5D498087B247A561C647C9"/>
    <w:rsid w:val="004B1888"/>
  </w:style>
  <w:style w:type="paragraph" w:customStyle="1" w:styleId="4BB48B081FC64FAA95BD3DDA80D42F05">
    <w:name w:val="4BB48B081FC64FAA95BD3DDA80D42F05"/>
    <w:rsid w:val="006914E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2F21AF-6E7A-4DBE-B644-C0E4E0538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14251</Template>
  <TotalTime>39</TotalTime>
  <Pages>26</Pages>
  <Words>4964</Words>
  <Characters>28298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cp:lastPrinted>2019-02-12T05:39:00Z</cp:lastPrinted>
  <dcterms:created xsi:type="dcterms:W3CDTF">2019-02-11T14:56:00Z</dcterms:created>
  <dcterms:modified xsi:type="dcterms:W3CDTF">2019-02-12T06:57:00Z</dcterms:modified>
</cp:coreProperties>
</file>